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CD1E0C" w:rsidRPr="00E97E5F" w:rsidRDefault="00CD1E0C" w:rsidP="000D4761">
            <w:pPr>
              <w:pStyle w:val="ad"/>
              <w:ind w:left="0" w:firstLine="4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4761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к приказу Департамент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D1E0C" w:rsidRPr="00E97E5F" w:rsidRDefault="00F61F81" w:rsidP="00CD1E0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bookmarkStart w:id="0" w:name="_GoBack"/>
            <w:bookmarkEnd w:id="0"/>
            <w:r w:rsidR="00CD1E0C" w:rsidRPr="00E97E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27.01.2025 </w:t>
            </w:r>
            <w:r w:rsidR="00CD1E0C"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CD1E0C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5685"/>
        <w:gridCol w:w="3621"/>
      </w:tblGrid>
      <w:tr w:rsidR="003E53DF" w:rsidRPr="00414826" w:rsidTr="00A83E6E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36A" w:rsidRPr="00751722" w:rsidRDefault="00751722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</w:pPr>
            <w:r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ПРАВИЛ</w:t>
            </w:r>
            <w:r w:rsidR="0047736A"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А</w:t>
            </w:r>
          </w:p>
          <w:p w:rsidR="003E53DF" w:rsidRPr="00414826" w:rsidRDefault="00B616C8" w:rsidP="00751722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</w:t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бланков государственной итоговой аттестации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по образовательным программам среднего общего образования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в форме единого государственного экзамена в 2025 году</w:t>
            </w:r>
          </w:p>
        </w:tc>
      </w:tr>
      <w:tr w:rsidR="0044775F" w:rsidRPr="00F43E43" w:rsidTr="00A83E6E">
        <w:trPr>
          <w:trHeight w:val="1984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541" w:rsidRPr="00937541" w:rsidRDefault="00937541" w:rsidP="00937541">
            <w:pPr>
              <w:spacing w:before="24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37541">
              <w:rPr>
                <w:rFonts w:ascii="Times New Roman" w:hAnsi="Times New Roman" w:cs="Times New Roman"/>
                <w:b/>
                <w:sz w:val="28"/>
              </w:rPr>
              <w:t>Перечень условных обозначений и сокращений</w:t>
            </w:r>
          </w:p>
          <w:tbl>
            <w:tblPr>
              <w:tblStyle w:val="TableNormal"/>
              <w:tblW w:w="0" w:type="auto"/>
              <w:tblInd w:w="14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2470"/>
              <w:gridCol w:w="6220"/>
            </w:tblGrid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937541">
                    <w:rPr>
                      <w:b/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№</w:t>
                  </w:r>
                  <w:r w:rsidRPr="00937541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>1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кратким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1607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Бланки</w:t>
                  </w:r>
                  <w:r w:rsidRPr="00CF42A8">
                    <w:rPr>
                      <w:b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1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ГИА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Государственная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итоговая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аттестация</w:t>
                  </w:r>
                  <w:r w:rsidR="00CF42A8">
                    <w:rPr>
                      <w:spacing w:val="-10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образовательным программам среднего общего образования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2"/>
                      <w:sz w:val="26"/>
                      <w:lang w:val="ru-RU"/>
                    </w:rPr>
                    <w:t xml:space="preserve">Дополнительный </w:t>
                  </w: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Дополнительный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4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Единый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государственный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экзамен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4"/>
                      <w:sz w:val="26"/>
                    </w:rPr>
                    <w:t>КЕГЭ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информатике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компьютерной</w:t>
                  </w:r>
                  <w:r w:rsidRPr="00937541">
                    <w:rPr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4"/>
                      <w:sz w:val="26"/>
                      <w:lang w:val="ru-RU"/>
                    </w:rPr>
                    <w:t>форме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КИМ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Контрольные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измерительные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материалы,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представляющие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собой комплексы заданий стандартизированной формы</w:t>
                  </w:r>
                </w:p>
              </w:tc>
            </w:tr>
            <w:tr w:rsidR="00937541" w:rsidTr="00406251">
              <w:trPr>
                <w:cantSplit/>
                <w:trHeight w:val="1971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2"/>
                      <w:sz w:val="26"/>
                    </w:rPr>
                    <w:t>Порядок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Порядок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государственной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итоговой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>аттестации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 образовательным программам среднего общего образования, утвержденный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приказом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Министерства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просвещения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Российской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Федерации</w:t>
                  </w:r>
                  <w:r w:rsidR="00CF42A8">
                    <w:rPr>
                      <w:spacing w:val="-5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и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Федеральной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службы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надзору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сфере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 наук</w:t>
                  </w:r>
                  <w:r w:rsidR="00CF42A8">
                    <w:rPr>
                      <w:sz w:val="26"/>
                      <w:lang w:val="ru-RU"/>
                    </w:rPr>
                    <w:t>и от 4 апреля 2023 г. № 233/552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ППЭ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CF42A8">
                    <w:rPr>
                      <w:sz w:val="26"/>
                      <w:lang w:val="ru-RU"/>
                    </w:rPr>
                    <w:t>Пункт</w:t>
                  </w:r>
                  <w:r w:rsidRPr="00CF42A8">
                    <w:rPr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z w:val="26"/>
                      <w:lang w:val="ru-RU"/>
                    </w:rPr>
                    <w:t>проведения</w:t>
                  </w:r>
                  <w:r w:rsidRPr="00CF42A8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pacing w:val="-2"/>
                      <w:sz w:val="26"/>
                      <w:lang w:val="ru-RU"/>
                    </w:rPr>
                    <w:t>экзаменов</w:t>
                  </w:r>
                </w:p>
              </w:tc>
            </w:tr>
            <w:tr w:rsidR="00937541" w:rsidTr="00406251">
              <w:trPr>
                <w:cantSplit/>
                <w:trHeight w:val="225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lastRenderedPageBreak/>
                    <w:t>ЭМ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B0265C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развернутым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ответом,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</w:tr>
          </w:tbl>
          <w:p w:rsidR="0044775F" w:rsidRPr="009845EF" w:rsidRDefault="0044775F" w:rsidP="00B71B5C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6B48E3" w:rsidRDefault="0044775F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</w:t>
            </w:r>
            <w:r w:rsidR="00CE17FA" w:rsidRPr="006B48E3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2827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день проведения ЕГЭ</w:t>
            </w:r>
            <w:r w:rsidR="009845EF" w:rsidRPr="006B48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546C" w:rsidRDefault="00B1546C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      </w:r>
          </w:p>
          <w:p w:rsidR="00B1546C" w:rsidRPr="00B1546C" w:rsidRDefault="00B1546C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Комплект бланков ЕГЭ включает в себя бланк регистрации, бланк ответов № 1, бланк ответов № 2 лист 1 и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2 лист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для записи ответов на бланках ответов № 2 используются дополнительные бланки ответов № 2.</w:t>
            </w:r>
          </w:p>
          <w:p w:rsidR="0044775F" w:rsidRPr="00CC3E33" w:rsidRDefault="00661399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ЕГЭ по математике базового уровня комплект бланков ЕГЭ включает в себя только бланк регистрации и бланк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1. При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F1D7C" w:rsidRPr="00CC3E33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КЕГЭ</w:t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E9E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C3E33" w:rsidRDefault="0044775F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паратно-программным комплексом.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процессе автоматизированной обработки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поля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="001F6EF6" w:rsidRPr="00CC3E33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>программных средств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9845EF" w:rsidRDefault="0044775F" w:rsidP="00AA7AF5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Описание бланков ЕГЭ</w:t>
            </w:r>
          </w:p>
          <w:p w:rsidR="0044775F" w:rsidRPr="00865357" w:rsidRDefault="0044775F" w:rsidP="00E0699B">
            <w:pPr>
              <w:spacing w:before="120" w:after="120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Черно-белый бланк </w:t>
            </w:r>
            <w:r w:rsidR="00415765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регистрации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машиночитаемой формой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и состоит из трех частей – верхней, средней и нижней. На бланке регистрации расположены реперные метки.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</w:t>
            </w:r>
            <w:r w:rsidR="001F6EF6" w:rsidRPr="00865357">
              <w:rPr>
                <w:rFonts w:ascii="Times New Roman" w:hAnsi="Times New Roman" w:cs="Times New Roman"/>
                <w:sz w:val="28"/>
                <w:szCs w:val="28"/>
              </w:rPr>
              <w:t>ен – 20</w:t>
            </w:r>
            <w:r w:rsidR="00865357" w:rsidRPr="0086535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» и назва</w:t>
            </w:r>
            <w:r w:rsidR="000425FD" w:rsidRPr="00865357">
              <w:rPr>
                <w:rFonts w:ascii="Times New Roman" w:hAnsi="Times New Roman" w:cs="Times New Roman"/>
                <w:sz w:val="28"/>
                <w:szCs w:val="28"/>
              </w:rPr>
              <w:t>ние бланка «Бланк регистрации».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D0487D" w:rsidRPr="00865357" w:rsidRDefault="003A5770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также расположены поля</w:t>
            </w:r>
            <w:r w:rsidR="00D0487D" w:rsidRPr="008653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региона;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ППЭ;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F43567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5770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ата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проведения ЕГЭ;</w:t>
            </w:r>
          </w:p>
          <w:p w:rsidR="00824403" w:rsidRPr="00602373" w:rsidRDefault="00F4356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оле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>«Резерв-1».</w:t>
            </w:r>
          </w:p>
          <w:p w:rsidR="00824403" w:rsidRPr="00602373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>расположены поля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экзамена: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60237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</w:t>
            </w:r>
            <w:r w:rsidR="00F714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проведения </w:t>
            </w:r>
            <w:r w:rsidR="00602373" w:rsidRPr="00602373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краткая инстру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t>кция по определению целостности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и корректности печати индивидуального комплекта участника экзамена;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экзамена об ознакомлении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с порядком проведения </w:t>
            </w:r>
            <w:r w:rsidR="00260F11" w:rsidRPr="00F714A2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403" w:rsidRPr="00CC3A92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бланка регистрации расположены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>для служебного использования (поля «Резерв-2», «Служебная отметка»), поля</w:t>
            </w:r>
            <w:r w:rsidR="00F53B2C"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ответственным организатором в ауд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t>итории ППЭ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случаях, если участник экзамена удален </w:t>
            </w:r>
            <w:r w:rsidR="00CF5D1D" w:rsidRPr="00CC3A92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Порядка или не завершил экзамен по объективным причинам, а также поле для подписи ответственного организатора.</w:t>
            </w:r>
          </w:p>
          <w:p w:rsidR="0044775F" w:rsidRPr="00CC3A92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4965B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Черно-белый бланк</w:t>
            </w:r>
            <w:r w:rsidR="00775280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№1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является машиночитаемой фор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мой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и состоит из трех частей – верхней, средней и нижней.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№ 1 расположены реперные метки.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, QR-код, поле для подписи участника экзамена, образцы написания букв, цифр, символов, используемых при заполнении бланка.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</w:t>
            </w:r>
            <w:r w:rsidR="001D0777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№ 1 находятся поля для указания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F53B2C" w:rsidRPr="004965B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5280" w:rsidRPr="004965B3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 xml:space="preserve"> для подписи участника экзамена;</w:t>
            </w:r>
          </w:p>
          <w:p w:rsidR="00775280" w:rsidRPr="004965B3" w:rsidRDefault="00775280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«Резерв-4».</w:t>
            </w:r>
          </w:p>
          <w:p w:rsidR="008A2831" w:rsidRPr="00666BEF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66BEF">
              <w:rPr>
                <w:rFonts w:ascii="Times New Roman" w:hAnsi="Times New Roman" w:cs="Times New Roman"/>
                <w:sz w:val="28"/>
                <w:szCs w:val="26"/>
              </w:rPr>
              <w:t xml:space="preserve">В средней части бланка ответов № 1 расположены поля для записи результатов выполнения заданий с кратким ответом. Максимальное </w:t>
            </w:r>
            <w:r w:rsidRPr="00666BEF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количество полей для кратких ответов – 40. Максимальное количество символов в одном ответе – 17.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по литерат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t>уре в полях для кратких ответов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и 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-1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внесена надпись «Задание выполняется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№ 2».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нижней части бланка ответов № 1 предусмотрены: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поля для замены ошибочных ответов на задания 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77F90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ЕГЭ </w:t>
            </w: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с кратким ответом. Количество полей для замены ошибочных ответов – 6, максимальное количество символов в одном ответе – 17;</w:t>
            </w:r>
          </w:p>
          <w:p w:rsidR="00FB3416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 «Количество заполненных полей «Замена ошибочных ответов», заполняемое ответственным организатором в</w:t>
            </w:r>
            <w:r w:rsidR="00FB3416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аудитории;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для подписи ответственного организатора.</w:t>
            </w:r>
          </w:p>
          <w:p w:rsidR="0044775F" w:rsidRPr="0095667D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A0282A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82A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 машиночитаемой формой и состоит из двух частей – верхней и нижней.</w:t>
            </w:r>
          </w:p>
          <w:p w:rsidR="00FD163C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77F90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расположена 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 – 202</w:t>
            </w:r>
            <w:r w:rsidR="00D533A9" w:rsidRPr="00D533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или «Бланк ответов № 2. Лист 2»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, QR-код.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В этой части бланка ответов № 2 (лист 1 и лист 2)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для указания информации: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региона;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бланка ответов № 2 лист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на листе 2 бланка ответов № 2 поле для записи цифрового значения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бланка ответов №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</w:t>
            </w:r>
            <w:r w:rsidR="00CD2776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D228F6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«Резерв-6».</w:t>
            </w:r>
          </w:p>
          <w:p w:rsidR="008A2831" w:rsidRPr="00D228F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Поле для</w:t>
            </w:r>
            <w:r w:rsidR="00706253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на задания 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t>КИМ для проведения ЕГЭ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 располагается в нижней части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на задания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="00C340A6" w:rsidRPr="00C340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с развернутым ответом располагается в нижней части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увеличенного размера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нижней части листа 1 и листа 2 бланка ответов № 2 содержится указание для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</w:t>
            </w:r>
            <w:r w:rsidR="00862896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 с развернутым ответом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340A6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 машиночитаемой формой и состоит из двух частей – верхней и нижней.</w:t>
            </w:r>
          </w:p>
          <w:p w:rsidR="00A8044E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C830C5" w:rsidRPr="00C830C5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="00A8044E" w:rsidRPr="00C830C5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F17B89" w:rsidRPr="00613610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 и его цифровое значение, QR-код.</w:t>
            </w:r>
          </w:p>
          <w:p w:rsidR="00F17B89" w:rsidRPr="00C636D8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дополнительного бланка ответов № 2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</w:t>
            </w: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>для указания информации:</w:t>
            </w:r>
          </w:p>
          <w:p w:rsidR="00F17B89" w:rsidRPr="00C636D8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8D66BB" w:rsidRPr="00C636D8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7B89" w:rsidRPr="00C636D8" w:rsidRDefault="00C636D8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="00F17B89" w:rsidRPr="00C636D8">
              <w:rPr>
                <w:rFonts w:ascii="Times New Roman" w:hAnsi="Times New Roman" w:cs="Times New Roman"/>
                <w:sz w:val="28"/>
                <w:szCs w:val="28"/>
              </w:rPr>
              <w:t>и название предмета;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записи цифрового значения </w:t>
            </w:r>
            <w:proofErr w:type="spellStart"/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следующего дополнительного бланка ответов № 2, в случае его использования участником экзамена;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дополнительного</w:t>
            </w:r>
            <w:r w:rsidR="007F28BA"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бланка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№ 2;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AB1574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«Резерв-6».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Поле для 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записи </w:t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ответов на задания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 КИМ для проведения ЕГЭ</w:t>
            </w:r>
            <w:r w:rsidR="00B5057D" w:rsidRPr="00B505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располагается в нижней части дополнительного бланка ответов № 2 и разлиновано пунктирными линиями «в клеточку».</w:t>
            </w:r>
          </w:p>
          <w:p w:rsidR="00F17B89" w:rsidRPr="002B7DF2" w:rsidRDefault="002B7DF2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             </w:t>
            </w: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>и разлиновано пунктирными линиями «в клеточку» увеличенного размера</w:t>
            </w:r>
            <w:r w:rsidR="00F17B89" w:rsidRPr="002B7DF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F17B89" w:rsidRPr="000A154A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нижней части листа дополнительного бланка ответов № 2 содержится указание для участников экзаменов в случае недостатка места для записи </w:t>
            </w:r>
            <w:r w:rsidRPr="000A154A">
              <w:rPr>
                <w:rFonts w:ascii="Times New Roman" w:hAnsi="Times New Roman" w:cs="Times New Roman"/>
                <w:sz w:val="28"/>
                <w:szCs w:val="26"/>
              </w:rPr>
              <w:t>ответов.</w:t>
            </w:r>
          </w:p>
          <w:p w:rsidR="0044775F" w:rsidRPr="000A154A" w:rsidRDefault="0044775F" w:rsidP="00A56E39">
            <w:pPr>
              <w:pStyle w:val="ad"/>
              <w:numPr>
                <w:ilvl w:val="0"/>
                <w:numId w:val="8"/>
              </w:numPr>
              <w:spacing w:before="120" w:after="120"/>
              <w:ind w:left="1066" w:hanging="357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</w:rPr>
              <w:t>Правила заполнения бланков ЕГЭ</w:t>
            </w:r>
          </w:p>
          <w:p w:rsidR="0044775F" w:rsidRPr="000A154A" w:rsidRDefault="0044775F" w:rsidP="007B3BA6">
            <w:pPr>
              <w:pStyle w:val="ad"/>
              <w:numPr>
                <w:ilvl w:val="1"/>
                <w:numId w:val="3"/>
              </w:numPr>
              <w:spacing w:before="120" w:after="120"/>
              <w:ind w:left="142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</w:t>
            </w:r>
            <w:r w:rsidR="0051669D" w:rsidRPr="005166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 xml:space="preserve">на бланках ЕГЭ, формы и описание правил заполнения которых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приведены ниже.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бланков ЕГЭ необходимо </w:t>
            </w: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точно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настоящие правила, так как информация, внесенная в бланки, сканируется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обрабатывается с использованием специальных аппаратно-программных средств.</w:t>
            </w:r>
          </w:p>
          <w:p w:rsidR="008A1803" w:rsidRPr="007E6056" w:rsidRDefault="008A1803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в бланках ответов № 2 (лист 1 и лист 2)</w:t>
            </w:r>
            <w:r w:rsidR="0051669D" w:rsidRPr="007E60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</w:t>
            </w:r>
            <w:r w:rsidR="003770F8" w:rsidRPr="007E6056">
              <w:rPr>
                <w:rFonts w:ascii="Times New Roman" w:hAnsi="Times New Roman" w:cs="Times New Roman"/>
                <w:sz w:val="28"/>
                <w:szCs w:val="28"/>
              </w:rPr>
              <w:t>ет в листе 2 бланка ответов № 2.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770F8" w:rsidRPr="00F43E43" w:rsidTr="000A154A">
              <w:trPr>
                <w:trHeight w:val="537"/>
              </w:trPr>
              <w:tc>
                <w:tcPr>
                  <w:tcW w:w="1446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Оборотные стороны бланков ЕГЭ НЕ ЗАПОЛНЯЮТСЯ</w:t>
                  </w:r>
                </w:p>
              </w:tc>
            </w:tr>
          </w:tbl>
          <w:p w:rsidR="0044775F" w:rsidRPr="007E6056" w:rsidRDefault="0044775F" w:rsidP="00406251">
            <w:pPr>
              <w:pStyle w:val="ad"/>
              <w:numPr>
                <w:ilvl w:val="1"/>
                <w:numId w:val="3"/>
              </w:numPr>
              <w:spacing w:before="120" w:after="120"/>
              <w:ind w:left="1418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7E6056" w:rsidRDefault="0044775F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</w:t>
            </w:r>
            <w:proofErr w:type="spellStart"/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 капиллярной ручкой</w:t>
            </w:r>
            <w:r w:rsidR="007E6056"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="007E5D36" w:rsidRPr="007E605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072C9" w:rsidRPr="00F43E43" w:rsidTr="003072C9">
              <w:trPr>
                <w:trHeight w:val="2141"/>
              </w:trPr>
              <w:tc>
                <w:tcPr>
                  <w:tcW w:w="1446" w:type="dxa"/>
                  <w:vMerge w:val="restart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E0699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Участник экзамена 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ЗОБРАЖА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ЕТ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КАЖДУЮ ЦИФРУ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br/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 1.</w:t>
                  </w:r>
                </w:p>
              </w:tc>
            </w:tr>
            <w:tr w:rsidR="003072C9" w:rsidRPr="00F43E43" w:rsidTr="003072C9">
              <w:trPr>
                <w:trHeight w:val="1039"/>
              </w:trPr>
              <w:tc>
                <w:tcPr>
                  <w:tcW w:w="1446" w:type="dxa"/>
                  <w:vMerge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Небрежное написание символов может привести к тому, что при автоматизированной обработке символ может быть распознан неправильно.</w:t>
                  </w:r>
                </w:p>
              </w:tc>
            </w:tr>
          </w:tbl>
          <w:p w:rsidR="007F2CB4" w:rsidRPr="00E0699B" w:rsidRDefault="007F2CB4" w:rsidP="008E5CFB">
            <w:pPr>
              <w:spacing w:before="120"/>
              <w:ind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(в том числе и поля для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несения фамилии, имени и отчества (последнее – при наличии) участника экзамена, реквизитов документа, удостоверяющего личность).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t>мо строго следовать инструкциям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по выполнению </w:t>
            </w:r>
            <w:r w:rsidR="0054030C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работы (к группе заданий, отдельным заданиям), указанным в КИМ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проведения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ЕГЭ по соответствующему учебному предмету.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делать в полях бланков ЕГЭ, вне полей бланков ЕГЭ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или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 полях, заполненных типографским способом, какие-либо записи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 (или) пометки, не относящиеся к содержанию полей бланков ЕГЭ;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использовать для заполнения бланков ЕГЭ цветные ручки вместо </w:t>
            </w:r>
            <w:proofErr w:type="spellStart"/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      </w:r>
          </w:p>
          <w:p w:rsidR="0044775F" w:rsidRPr="00E0699B" w:rsidRDefault="0044775F" w:rsidP="00E0699B">
            <w:pPr>
              <w:pStyle w:val="2"/>
              <w:keepLines/>
              <w:numPr>
                <w:ilvl w:val="1"/>
                <w:numId w:val="3"/>
              </w:numPr>
              <w:spacing w:before="120" w:after="120"/>
              <w:ind w:left="1418" w:hanging="709"/>
              <w:jc w:val="left"/>
              <w:outlineLvl w:val="1"/>
              <w:rPr>
                <w:b/>
              </w:rPr>
            </w:pPr>
            <w:bookmarkStart w:id="1" w:name="_Toc468376991"/>
            <w:r w:rsidRPr="00E0699B">
              <w:rPr>
                <w:b/>
              </w:rPr>
              <w:lastRenderedPageBreak/>
              <w:t>Заполнение бланка регистрации</w:t>
            </w:r>
            <w:bookmarkEnd w:id="1"/>
          </w:p>
          <w:p w:rsidR="0044775F" w:rsidRPr="00E0699B" w:rsidRDefault="00E63D8C" w:rsidP="00E0699B">
            <w:pPr>
              <w:pStyle w:val="3"/>
              <w:spacing w:before="0"/>
              <w:jc w:val="center"/>
              <w:outlineLvl w:val="2"/>
              <w:rPr>
                <w:color w:val="auto"/>
              </w:rPr>
            </w:pPr>
            <w:r w:rsidRPr="00E0699B">
              <w:rPr>
                <w:noProof/>
                <w:lang w:eastAsia="ru-RU"/>
              </w:rPr>
              <w:drawing>
                <wp:inline distT="0" distB="0" distL="0" distR="0" wp14:anchorId="3943F42A" wp14:editId="7EFACE6A">
                  <wp:extent cx="5708874" cy="8110847"/>
                  <wp:effectExtent l="19050" t="19050" r="2540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" b="271"/>
                          <a:stretch/>
                        </pic:blipFill>
                        <pic:spPr bwMode="auto">
                          <a:xfrm>
                            <a:off x="0" y="0"/>
                            <a:ext cx="5726744" cy="813623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75F" w:rsidRPr="00B97539" w:rsidRDefault="0044775F" w:rsidP="00B97539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1.</w:t>
            </w:r>
            <w:r w:rsidR="00E21CB1" w:rsidRPr="00B97539">
              <w:rPr>
                <w:rFonts w:ascii="Times New Roman" w:hAnsi="Times New Roman" w:cs="Times New Roman"/>
                <w:i/>
                <w:iCs/>
                <w:szCs w:val="28"/>
              </w:rPr>
              <w:t>1.</w:t>
            </w: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</w:p>
          <w:p w:rsidR="0044775F" w:rsidRPr="00E0699B" w:rsidRDefault="00E63D8C" w:rsidP="0040625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76CDAC92" wp14:editId="4B6244D0">
                  <wp:extent cx="5737182" cy="8044527"/>
                  <wp:effectExtent l="19050" t="19050" r="16510" b="13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82" cy="8044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B97539" w:rsidRDefault="00E21CB1" w:rsidP="00E0699B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  <w:highlight w:val="yellow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1.2.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B97539">
              <w:rPr>
                <w:sz w:val="20"/>
              </w:rPr>
              <w:t xml:space="preserve"> 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п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о иностранным языкам (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устная часть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)</w:t>
            </w:r>
          </w:p>
          <w:p w:rsidR="00333B07" w:rsidRPr="00E0699B" w:rsidRDefault="00E63D8C" w:rsidP="00E0699B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13F6CF6F" wp14:editId="7E809011">
                  <wp:extent cx="5696410" cy="8112125"/>
                  <wp:effectExtent l="19050" t="19050" r="19050" b="222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410" cy="811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D1339A" w:rsidRDefault="00B071BA" w:rsidP="00D1339A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D1339A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1.3.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D1339A">
              <w:rPr>
                <w:sz w:val="20"/>
              </w:rPr>
              <w:t xml:space="preserve">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КЕГЭ</w:t>
            </w:r>
          </w:p>
          <w:p w:rsidR="0018112F" w:rsidRPr="00107107" w:rsidRDefault="0044775F" w:rsidP="00107107">
            <w:pPr>
              <w:widowControl w:val="0"/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>По указани</w:t>
            </w:r>
            <w:r w:rsidR="00E63D8C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ю ответственного организатора в </w:t>
            </w: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аудитории участники </w:t>
            </w:r>
            <w:r w:rsidR="002B4A0F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="00E63D8C"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заполнению </w:t>
            </w:r>
            <w:r w:rsidRPr="001071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107107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107107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678" w:rsidRPr="00107107" w:rsidRDefault="00E63D8C" w:rsidP="00107107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noProof/>
                <w:lang w:eastAsia="ru-RU"/>
              </w:rPr>
              <w:lastRenderedPageBreak/>
              <w:drawing>
                <wp:inline distT="0" distB="0" distL="0" distR="0" wp14:anchorId="2523C59A" wp14:editId="68606E4C">
                  <wp:extent cx="5739098" cy="1993265"/>
                  <wp:effectExtent l="19050" t="19050" r="14605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098" cy="1993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A48" w:rsidRPr="00B97539" w:rsidRDefault="000A1A48" w:rsidP="00766E54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2. Верхняя часть бланка регистрации</w:t>
            </w:r>
          </w:p>
          <w:p w:rsidR="003412C0" w:rsidRPr="00766E54" w:rsidRDefault="003412C0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(только для выпускников текущего года);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7807DB" w:rsidRPr="00766E54" w:rsidRDefault="007807DB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766E54" w:rsidRPr="00766E54" w:rsidRDefault="008808DA" w:rsidP="00766E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ЕГЭ на бумажных носителях участниками также заполняются поля «Код региона», «Код ППЭ», автоматически заполняются только поля «Код предмета», «Название пр</w:t>
            </w:r>
            <w:r w:rsidR="00766E54"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едмета», «Дата проведения ЕГЭ».</w:t>
            </w:r>
          </w:p>
          <w:p w:rsidR="00BD764A" w:rsidRPr="00766E54" w:rsidRDefault="00936451" w:rsidP="00A83E6E">
            <w:pPr>
              <w:widowControl w:val="0"/>
              <w:spacing w:before="120"/>
              <w:ind w:firstLine="709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Таблица 1. Указание по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заполнению </w:t>
            </w:r>
            <w:r w:rsidR="004B0163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участником экзамена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39"/>
              <w:gridCol w:w="6508"/>
            </w:tblGrid>
            <w:tr w:rsidR="00414826" w:rsidRPr="00766E54" w:rsidTr="00A83E6E">
              <w:trPr>
                <w:trHeight w:val="946"/>
                <w:tblHeader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D370B" w:rsidP="00A83E6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Поля, 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заполняемые участником экзамена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  <w:t xml:space="preserve">по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указанию организатора</w:t>
                  </w:r>
                  <w:r w:rsidR="00A83E6E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в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аудитории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27A39" w:rsidP="00766E5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Комментарии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по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заполнению</w:t>
                  </w:r>
                </w:p>
              </w:tc>
            </w:tr>
            <w:tr w:rsidR="00414826" w:rsidRPr="00766E54" w:rsidTr="00A83E6E">
              <w:trPr>
                <w:trHeight w:val="533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D344B5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Код региона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766E54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код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в соответствии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br/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с кодировкой федерального справочника субъектов Российской Федерации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– </w:t>
                  </w:r>
                  <w:r w:rsidR="00B30F5C" w:rsidRPr="00766E54"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37</w:t>
                  </w:r>
                </w:p>
              </w:tc>
            </w:tr>
            <w:tr w:rsidR="00414826" w:rsidRPr="00766E54" w:rsidTr="00A83E6E">
              <w:trPr>
                <w:trHeight w:val="922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организации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30F5C" w:rsidRPr="00766E54" w:rsidRDefault="00F46C7E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Выпускники текущего года у</w:t>
                  </w:r>
                  <w:r w:rsidR="0059169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казыва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шестизначный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</w:t>
                  </w:r>
                  <w:r w:rsidR="00070E70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од образовательной организации,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</w:t>
                  </w:r>
                  <w:r w:rsidR="00BA6CD1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й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обучаю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.</w:t>
                  </w:r>
                </w:p>
                <w:p w:rsidR="00F46C7E" w:rsidRPr="00A83E6E" w:rsidRDefault="00F46C7E" w:rsidP="00766E54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3"/>
                    </w:rPr>
                  </w:pPr>
                </w:p>
                <w:p w:rsidR="0044775F" w:rsidRPr="00766E54" w:rsidRDefault="00F46C7E" w:rsidP="00A83E6E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Участники ЕГЭ вписыва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зации,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они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получ</w:t>
                  </w:r>
                  <w:r w:rsidR="0028292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ил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уведомление </w:t>
                  </w:r>
                  <w:r w:rsidR="004B3288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ЕГЭ.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Класс: номер, буква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B74EAA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Заполняется только в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ыпускник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ам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 текущего года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: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указыва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информаци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классе,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котором он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F46C7E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ППЭ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A83E6E" w:rsidRDefault="00D344B5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в </w:t>
                  </w:r>
                  <w:r w:rsidR="0044775F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соответствии с</w:t>
                  </w: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кодировкой ППЭ, принятой в </w:t>
                  </w:r>
                  <w:r w:rsidR="00A277C3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Номер аудитории</w:t>
                  </w:r>
                  <w:r w:rsidR="00E77520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Указывае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тся номер аудитории, в </w:t>
                  </w:r>
                  <w:r w:rsidR="00F00527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проводится 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ЕГЭ</w:t>
                  </w:r>
                </w:p>
              </w:tc>
            </w:tr>
          </w:tbl>
          <w:p w:rsidR="0044775F" w:rsidRPr="00F43E43" w:rsidRDefault="0044775F" w:rsidP="009960DB">
            <w:pPr>
              <w:widowControl w:val="0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414826" w:rsidRPr="00F43E43" w:rsidTr="00A83E6E">
        <w:tblPrEx>
          <w:jc w:val="center"/>
        </w:tblPrEx>
        <w:trPr>
          <w:trHeight w:val="467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348D" w:rsidRPr="00F43E43" w:rsidRDefault="0014348D" w:rsidP="00A83E6E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A83E6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Таблица 2. Названи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и код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Код предмета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0E6938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(КЕГЭ)</w:t>
            </w:r>
          </w:p>
        </w:tc>
        <w:tc>
          <w:tcPr>
            <w:tcW w:w="3537" w:type="dxa"/>
            <w:vAlign w:val="center"/>
          </w:tcPr>
          <w:p w:rsidR="000F44AD" w:rsidRPr="00A83E6E" w:rsidRDefault="00B3362E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32AC9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 (устный экзамен)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14826" w:rsidRPr="00F43E43" w:rsidTr="00A83E6E"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CE6" w:rsidRPr="00A83E6E" w:rsidRDefault="005E4E15" w:rsidP="00A83E6E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участнике» (рис. 3) заполняются участником </w:t>
            </w:r>
            <w:r w:rsidR="00040E57" w:rsidRPr="00A83E6E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</w:t>
            </w:r>
            <w:r w:rsidR="00D344B5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362E" w:rsidRPr="00A83E6E" w:rsidRDefault="00B3362E" w:rsidP="00A83E6E">
      <w:pPr>
        <w:spacing w:before="12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83E6E">
        <w:rPr>
          <w:noProof/>
          <w:lang w:eastAsia="ru-RU"/>
        </w:rPr>
        <w:drawing>
          <wp:inline distT="0" distB="0" distL="0" distR="0" wp14:anchorId="046708B1" wp14:editId="7FC5231F">
            <wp:extent cx="5608193" cy="1112495"/>
            <wp:effectExtent l="19050" t="19050" r="1206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3" cy="11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Pr="00D1339A" w:rsidRDefault="009A134E" w:rsidP="00A83E6E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 xml:space="preserve">Рис. 3. </w:t>
      </w:r>
      <w:r w:rsidRPr="00D1339A">
        <w:rPr>
          <w:rFonts w:ascii="Times New Roman" w:hAnsi="Times New Roman" w:cs="Times New Roman"/>
          <w:i/>
          <w:iCs/>
          <w:szCs w:val="24"/>
        </w:rPr>
        <w:t>Сведения об</w:t>
      </w:r>
      <w:r w:rsidR="009579AF" w:rsidRPr="00D1339A">
        <w:rPr>
          <w:rFonts w:ascii="Times New Roman" w:hAnsi="Times New Roman" w:cs="Times New Roman"/>
          <w:i/>
          <w:iCs/>
          <w:szCs w:val="24"/>
        </w:rPr>
        <w:t xml:space="preserve"> </w:t>
      </w:r>
      <w:r w:rsidR="000E6938" w:rsidRPr="00D1339A">
        <w:rPr>
          <w:rFonts w:ascii="Times New Roman" w:hAnsi="Times New Roman" w:cs="Times New Roman"/>
          <w:i/>
          <w:iCs/>
          <w:szCs w:val="24"/>
        </w:rPr>
        <w:t>участнике</w:t>
      </w:r>
    </w:p>
    <w:tbl>
      <w:tblPr>
        <w:tblStyle w:val="a3"/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5952"/>
        <w:gridCol w:w="49"/>
      </w:tblGrid>
      <w:tr w:rsidR="00414826" w:rsidRPr="00F43E43" w:rsidTr="00A83E6E">
        <w:trPr>
          <w:gridAfter w:val="1"/>
          <w:wAfter w:w="49" w:type="dxa"/>
          <w:trHeight w:val="425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AF" w:rsidRPr="008E5CFB" w:rsidRDefault="009579AF" w:rsidP="00B41669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E5CF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Таблица 3. </w:t>
            </w:r>
            <w:r w:rsidRPr="008E5CFB">
              <w:rPr>
                <w:rFonts w:ascii="Times New Roman" w:hAnsi="Times New Roman"/>
                <w:i/>
                <w:iCs/>
                <w:sz w:val="24"/>
                <w:szCs w:val="24"/>
              </w:rPr>
              <w:t>Указания по заполнению полей «Сведения об участнике»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8E5CFB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Поля, самост</w:t>
            </w:r>
            <w:r w:rsidR="00EF0B67"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оятельно заполняемые участником экзамена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Комментарии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</w:t>
            </w:r>
            <w:r w:rsidR="0027521A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заполнению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6001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Вносится информация из</w:t>
            </w:r>
            <w:r w:rsidR="00CB4021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документа, удостоверяющего личность участника </w:t>
            </w:r>
            <w:r w:rsidR="00EB69CB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56DE0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9120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56DE0" w:rsidRPr="00F43E43" w:rsidRDefault="00956DE0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паспорта гражданина Российской Федерации: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арабские цифры серии без пробелов,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4600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другого документа, удостоверяющего личность: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Например, НП,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PX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-АМ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Записываются арабские цифры номера без про</w:t>
            </w:r>
            <w:r w:rsidR="00956DE0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бело</w:t>
            </w:r>
            <w:r w:rsidR="00DF4366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918762</w:t>
            </w:r>
          </w:p>
        </w:tc>
      </w:tr>
      <w:tr w:rsidR="00414826" w:rsidRPr="00F43E43" w:rsidTr="00A83E6E">
        <w:trPr>
          <w:gridAfter w:val="1"/>
          <w:wAfter w:w="49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8C8" w:rsidRPr="00E22778" w:rsidRDefault="00C65AD3" w:rsidP="008E5CF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E22778" w:rsidRDefault="00CC7C8A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E22778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), КЕГЭ);</w:t>
            </w:r>
          </w:p>
          <w:p w:rsidR="002741AE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порядок действий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выполнения работы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br/>
              <w:t>(при проведении КЕГЭ).</w:t>
            </w:r>
          </w:p>
          <w:p w:rsidR="00E22778" w:rsidRPr="00E22778" w:rsidRDefault="00E22778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Также в средней части бланка регистрации расположены:</w:t>
            </w:r>
          </w:p>
          <w:p w:rsidR="00C65AD3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с порядком проведения ЕГЭ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Pr="00E22778" w:rsidRDefault="00CC7C8A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является подтверждением участником экзамена факта, что все ответы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</w:t>
            </w:r>
            <w:r w:rsidR="002778B5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информатике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зафиксированы станцией КЕГЭ полностью и без искажений (поле заполняется только при проведении КЕГЭ, на остальных экзаменах не используется)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4.3)</w:t>
            </w:r>
            <w:r w:rsidR="00F36D49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78B5" w:rsidRPr="00E22778" w:rsidRDefault="00F36D49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ответственного организатора о соответствии контрольной суммы на станции КЕГЭ и бланке регистрации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(поле заполняется только при проведении КЕГЭ, на остальных экзаменах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>не используется) (рис. 4.3)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90E9B" w:rsidRPr="00D91766" w:rsidRDefault="002778B5" w:rsidP="00F75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1766">
        <w:rPr>
          <w:noProof/>
          <w:lang w:eastAsia="ru-RU"/>
        </w:rPr>
        <w:lastRenderedPageBreak/>
        <w:drawing>
          <wp:inline distT="0" distB="0" distL="0" distR="0" wp14:anchorId="6111B114" wp14:editId="146F260B">
            <wp:extent cx="4817557" cy="2612572"/>
            <wp:effectExtent l="19050" t="19050" r="2159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49" cy="2636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65" w:rsidRPr="00D1339A" w:rsidRDefault="00013165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</w:t>
      </w:r>
      <w:r w:rsidR="009D1D86" w:rsidRPr="00D1339A">
        <w:rPr>
          <w:rFonts w:ascii="Times New Roman" w:hAnsi="Times New Roman" w:cs="Times New Roman"/>
          <w:i/>
          <w:szCs w:val="24"/>
        </w:rPr>
        <w:t>1.</w:t>
      </w:r>
      <w:r w:rsidRPr="00D1339A">
        <w:rPr>
          <w:rFonts w:ascii="Times New Roman" w:hAnsi="Times New Roman" w:cs="Times New Roman"/>
          <w:i/>
          <w:szCs w:val="24"/>
        </w:rPr>
        <w:t xml:space="preserve"> </w:t>
      </w:r>
      <w:r w:rsidR="003F5A7E" w:rsidRPr="00D1339A">
        <w:rPr>
          <w:rFonts w:ascii="Times New Roman" w:hAnsi="Times New Roman" w:cs="Times New Roman"/>
          <w:i/>
          <w:szCs w:val="24"/>
        </w:rPr>
        <w:t>Средняя часть бланка регистрации</w:t>
      </w:r>
    </w:p>
    <w:p w:rsidR="002A063C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5BEF6C98" wp14:editId="12748D07">
            <wp:extent cx="4809506" cy="2961312"/>
            <wp:effectExtent l="19050" t="19050" r="10160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63" cy="29960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18A7" w:rsidRPr="00D1339A" w:rsidRDefault="004818A7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4.2. Средняя часть бланка регистрации</w:t>
      </w:r>
      <w:r w:rsidRPr="00D1339A">
        <w:rPr>
          <w:sz w:val="20"/>
        </w:rPr>
        <w:t xml:space="preserve"> </w:t>
      </w:r>
      <w:r w:rsidR="00755ABE" w:rsidRPr="00D1339A">
        <w:rPr>
          <w:rFonts w:ascii="Times New Roman" w:hAnsi="Times New Roman" w:cs="Times New Roman"/>
          <w:i/>
          <w:szCs w:val="24"/>
        </w:rPr>
        <w:t>ЕГЭ по иностранным языкам</w:t>
      </w:r>
      <w:r w:rsidR="00755ABE" w:rsidRPr="00D1339A">
        <w:rPr>
          <w:rFonts w:ascii="Times New Roman" w:hAnsi="Times New Roman" w:cs="Times New Roman"/>
          <w:i/>
          <w:szCs w:val="24"/>
        </w:rPr>
        <w:br/>
      </w:r>
      <w:r w:rsidRPr="00D1339A">
        <w:rPr>
          <w:rFonts w:ascii="Times New Roman" w:hAnsi="Times New Roman" w:cs="Times New Roman"/>
          <w:i/>
          <w:szCs w:val="24"/>
        </w:rPr>
        <w:t>(</w:t>
      </w:r>
      <w:r w:rsidR="00755ABE" w:rsidRPr="00D1339A">
        <w:rPr>
          <w:rFonts w:ascii="Times New Roman" w:hAnsi="Times New Roman" w:cs="Times New Roman"/>
          <w:i/>
          <w:szCs w:val="24"/>
        </w:rPr>
        <w:t>устная часть</w:t>
      </w:r>
      <w:r w:rsidRPr="00D1339A">
        <w:rPr>
          <w:rFonts w:ascii="Times New Roman" w:hAnsi="Times New Roman" w:cs="Times New Roman"/>
          <w:i/>
          <w:szCs w:val="24"/>
        </w:rPr>
        <w:t>)</w:t>
      </w:r>
    </w:p>
    <w:p w:rsidR="00B90E9B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460C527C" wp14:editId="12C692B9">
            <wp:extent cx="4915015" cy="2731325"/>
            <wp:effectExtent l="19050" t="19050" r="1905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7893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6564" w:rsidRPr="00D1339A" w:rsidRDefault="00BF6564" w:rsidP="00D91766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4.3. Средняя часть бланка регистрации КЕГЭ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B41669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B41669" w:rsidRDefault="00CA11FB" w:rsidP="00B41669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окончания заполнения бланка регистрации, ознакомления</w:t>
            </w:r>
            <w:r w:rsidR="005A29C0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с краткой инструкцией по порядку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проведения ЕГЭ («Запрещается…»)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с бланками ответов проверьте…»,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«До начала работы проверьте…») участник экзамена ставит свою подпись в специально отведенном поле.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5246A2" w:rsidRPr="00B41669" w:rsidTr="00D91766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5246A2" w:rsidRPr="00B41669" w:rsidRDefault="005246A2" w:rsidP="005246A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5246A2" w:rsidRPr="00B41669" w:rsidRDefault="005246A2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случае если участник экзамена отказывается ставить личную подпись в бланке 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регистрации, организатор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аудитории ставит свою подпись в поле «Подпись участника строго внутри окошка».</w:t>
                  </w:r>
                </w:p>
              </w:tc>
            </w:tr>
          </w:tbl>
          <w:p w:rsidR="005A29C0" w:rsidRPr="00B41669" w:rsidRDefault="00CA11FB" w:rsidP="00B41669">
            <w:pPr>
              <w:spacing w:before="6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 (рис.5)</w:t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A11FB" w:rsidRPr="00B41669" w:rsidRDefault="00CA11FB" w:rsidP="00D13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669">
        <w:rPr>
          <w:noProof/>
          <w:lang w:eastAsia="ru-RU"/>
        </w:rPr>
        <w:drawing>
          <wp:inline distT="0" distB="0" distL="0" distR="0" wp14:anchorId="54FB04BA" wp14:editId="3CF146CF">
            <wp:extent cx="5503401" cy="361315"/>
            <wp:effectExtent l="0" t="0" r="254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522016" cy="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Pr="00D1339A" w:rsidRDefault="0088406D" w:rsidP="00B41669">
      <w:pPr>
        <w:spacing w:after="12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D1339A">
        <w:rPr>
          <w:rFonts w:ascii="Times New Roman" w:hAnsi="Times New Roman" w:cs="Times New Roman"/>
          <w:i/>
          <w:szCs w:val="28"/>
        </w:rPr>
        <w:t xml:space="preserve">Рис. 5. Поля для </w:t>
      </w:r>
      <w:r w:rsidRPr="00D1339A">
        <w:rPr>
          <w:rFonts w:ascii="Times New Roman" w:hAnsi="Times New Roman" w:cs="Times New Roman"/>
          <w:i/>
          <w:szCs w:val="24"/>
        </w:rPr>
        <w:t>служебного</w:t>
      </w:r>
      <w:r w:rsidRPr="00D1339A">
        <w:rPr>
          <w:rFonts w:ascii="Times New Roman" w:hAnsi="Times New Roman" w:cs="Times New Roman"/>
          <w:i/>
          <w:szCs w:val="28"/>
        </w:rPr>
        <w:t xml:space="preserve"> использования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0732C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удален </w:t>
            </w:r>
            <w:r w:rsidR="00DC0C9D" w:rsidRPr="000732C6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 в связи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нарушением </w:t>
            </w:r>
            <w:r w:rsidR="00EF2DC3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506C92" w:rsidRDefault="00CA11FB" w:rsidP="00506C92">
            <w:pPr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>Удален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778B5" w:rsidRPr="00506C92">
              <w:rPr>
                <w:rFonts w:ascii="Times New Roman" w:hAnsi="Times New Roman" w:cs="Times New Roman"/>
                <w:sz w:val="28"/>
                <w:szCs w:val="28"/>
              </w:rPr>
              <w:t>из ППЭ в связи с нарушением порядка проведения ГИА»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6D5C6A" w:rsidRPr="00506C92" w:rsidTr="00601955">
              <w:trPr>
                <w:trHeight w:val="1534"/>
              </w:trPr>
              <w:tc>
                <w:tcPr>
                  <w:tcW w:w="1447" w:type="dxa"/>
                  <w:vAlign w:val="center"/>
                </w:tcPr>
                <w:p w:rsidR="006D5C6A" w:rsidRPr="00506C92" w:rsidRDefault="006D5C6A" w:rsidP="006D5C6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6D5C6A" w:rsidRPr="00506C92" w:rsidRDefault="006D5C6A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</w:t>
                  </w:r>
                  <w:r w:rsidR="00506C92"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объективным причинам».</w:t>
                  </w:r>
                </w:p>
              </w:tc>
            </w:tr>
          </w:tbl>
          <w:p w:rsidR="00252FA2" w:rsidRPr="00F43E43" w:rsidRDefault="00252FA2" w:rsidP="006D5C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A063C" w:rsidRPr="002B0E29" w:rsidRDefault="002778B5" w:rsidP="00506C92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B0E29">
        <w:rPr>
          <w:noProof/>
          <w:lang w:eastAsia="ru-RU"/>
        </w:rPr>
        <w:drawing>
          <wp:inline distT="0" distB="0" distL="0" distR="0" wp14:anchorId="5B534103" wp14:editId="60180B09">
            <wp:extent cx="5556413" cy="902335"/>
            <wp:effectExtent l="19050" t="19050" r="2540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/>
                    <a:stretch/>
                  </pic:blipFill>
                  <pic:spPr bwMode="auto">
                    <a:xfrm>
                      <a:off x="0" y="0"/>
                      <a:ext cx="5557805" cy="902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2B0E29" w:rsidRDefault="00942D1D" w:rsidP="00506C92">
      <w:pPr>
        <w:widowControl w:val="0"/>
        <w:spacing w:after="6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2B0E29">
        <w:rPr>
          <w:rFonts w:ascii="Times New Roman" w:hAnsi="Times New Roman" w:cs="Times New Roman"/>
          <w:i/>
          <w:szCs w:val="24"/>
        </w:rPr>
        <w:t>Рис</w:t>
      </w:r>
      <w:r w:rsidR="00DD05C6" w:rsidRPr="002B0E29">
        <w:rPr>
          <w:rFonts w:ascii="Times New Roman" w:hAnsi="Times New Roman" w:cs="Times New Roman"/>
          <w:i/>
          <w:szCs w:val="24"/>
        </w:rPr>
        <w:t>.</w:t>
      </w:r>
      <w:r w:rsidRPr="002B0E29">
        <w:rPr>
          <w:rFonts w:ascii="Times New Roman" w:hAnsi="Times New Roman" w:cs="Times New Roman"/>
          <w:i/>
          <w:szCs w:val="24"/>
        </w:rPr>
        <w:t xml:space="preserve"> 6. 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>Поле для отметок организатора в аудитории о фактах удаления участника экзамена</w:t>
      </w:r>
      <w:r w:rsidR="002778B5" w:rsidRPr="002B0E29">
        <w:rPr>
          <w:rFonts w:ascii="Times New Roman" w:hAnsi="Times New Roman" w:cs="Times New Roman"/>
          <w:i/>
          <w:iCs/>
          <w:szCs w:val="24"/>
        </w:rPr>
        <w:t xml:space="preserve"> из ППЭ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 xml:space="preserve"> либо </w:t>
      </w:r>
      <w:r w:rsidR="00AD7921" w:rsidRPr="002B0E29">
        <w:rPr>
          <w:rFonts w:ascii="Times New Roman" w:hAnsi="Times New Roman" w:cs="Times New Roman"/>
          <w:i/>
          <w:iCs/>
          <w:szCs w:val="24"/>
        </w:rPr>
        <w:t>о незавершении экзамена по объективным причинам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601955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601955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зачеркивание ранее н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t>аписанных символов (цифр, букв)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601955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022B05" w:rsidRPr="00601955" w:rsidRDefault="00022B05" w:rsidP="00601955">
            <w:pPr>
              <w:pStyle w:val="2"/>
              <w:numPr>
                <w:ilvl w:val="1"/>
                <w:numId w:val="3"/>
              </w:numPr>
              <w:spacing w:before="60" w:after="120"/>
              <w:ind w:left="1429"/>
              <w:jc w:val="left"/>
              <w:outlineLvl w:val="1"/>
              <w:rPr>
                <w:b/>
                <w:szCs w:val="28"/>
              </w:rPr>
            </w:pPr>
            <w:r w:rsidRPr="00601955">
              <w:rPr>
                <w:b/>
                <w:szCs w:val="28"/>
              </w:rPr>
              <w:t>Заполнение бланка ответов № 1</w:t>
            </w:r>
          </w:p>
          <w:p w:rsidR="00D61010" w:rsidRPr="00601955" w:rsidRDefault="00AD7921" w:rsidP="00601955">
            <w:pPr>
              <w:jc w:val="center"/>
              <w:rPr>
                <w:lang w:eastAsia="ru-RU"/>
              </w:rPr>
            </w:pPr>
            <w:r w:rsidRPr="00601955">
              <w:rPr>
                <w:noProof/>
                <w:lang w:eastAsia="ru-RU"/>
              </w:rPr>
              <w:drawing>
                <wp:inline distT="0" distB="0" distL="0" distR="0" wp14:anchorId="01A2D2A7" wp14:editId="5201AB88">
                  <wp:extent cx="5442436" cy="7873340"/>
                  <wp:effectExtent l="19050" t="19050" r="25400" b="139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60" cy="789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601955" w:rsidRDefault="00CB4586" w:rsidP="00601955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 7.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1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</w:t>
            </w:r>
          </w:p>
          <w:p w:rsidR="00050420" w:rsidRPr="00601955" w:rsidRDefault="00AD7921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73D403D3" wp14:editId="4C751E3A">
                  <wp:extent cx="5696045" cy="8243248"/>
                  <wp:effectExtent l="19050" t="19050" r="19050" b="247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89" cy="828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601955" w:rsidRDefault="00FD2459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Рис. </w:t>
            </w:r>
            <w:r w:rsidR="00AD7921" w:rsidRPr="00601955">
              <w:rPr>
                <w:rFonts w:ascii="Times New Roman" w:hAnsi="Times New Roman" w:cs="Times New Roman"/>
                <w:i/>
                <w:szCs w:val="28"/>
              </w:rPr>
              <w:t>7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>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2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 по литературе</w:t>
            </w:r>
          </w:p>
          <w:p w:rsidR="00115204" w:rsidRPr="00601955" w:rsidRDefault="00AD7921" w:rsidP="0060195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 </w:t>
            </w:r>
            <w:r w:rsidR="00115204"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1 предназначен для записи </w:t>
            </w:r>
            <w:r w:rsidR="001A7FF2" w:rsidRPr="00601955">
              <w:rPr>
                <w:rFonts w:ascii="Times New Roman" w:hAnsi="Times New Roman" w:cs="Times New Roman"/>
                <w:sz w:val="28"/>
                <w:szCs w:val="28"/>
              </w:rPr>
              <w:t>ответов на задания КИМ для проведения ЕГЭ с кратким ответом.</w:t>
            </w:r>
          </w:p>
          <w:p w:rsidR="00944497" w:rsidRPr="00601955" w:rsidRDefault="00AD7921" w:rsidP="0060195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10473B70" wp14:editId="17BFEE03">
                  <wp:extent cx="5568287" cy="1598237"/>
                  <wp:effectExtent l="19050" t="19050" r="13970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79" cy="1606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F81" w:rsidRPr="00601955" w:rsidRDefault="00AD7921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Рис.8</w:t>
            </w:r>
            <w:r w:rsidR="005F5F81" w:rsidRPr="00601955">
              <w:rPr>
                <w:rFonts w:ascii="Times New Roman" w:hAnsi="Times New Roman" w:cs="Times New Roman"/>
                <w:i/>
                <w:szCs w:val="28"/>
              </w:rPr>
              <w:t>. Верхняя часть бланка ответов № 1</w:t>
            </w:r>
          </w:p>
          <w:p w:rsidR="00944497" w:rsidRPr="00601955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</w:t>
            </w:r>
            <w:r w:rsidR="00AD7921" w:rsidRPr="00601955">
              <w:rPr>
                <w:rFonts w:ascii="Times New Roman" w:hAnsi="Times New Roman" w:cs="Times New Roman"/>
                <w:sz w:val="28"/>
                <w:szCs w:val="28"/>
              </w:rPr>
              <w:t>бланка ответов № 1 (рис. 8</w:t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      </w:r>
          </w:p>
          <w:p w:rsidR="00115204" w:rsidRPr="00601955" w:rsidRDefault="00944497" w:rsidP="00D6722D">
            <w:pPr>
              <w:spacing w:after="24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проведении ЕГЭ в ППЭ с использованием ЭМ </w:t>
            </w:r>
            <w:r w:rsidR="001A7FF2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ЕГЭ 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на бумажных носителях поле «Код региона» заполняется участником экзамена. Автоматически заполняются только поля «Код</w:t>
            </w:r>
            <w:r w:rsidR="00513484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предмета», «Название предмета»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44497" w:rsidRPr="00601955" w:rsidRDefault="001A7FF2" w:rsidP="00944497">
      <w:pPr>
        <w:jc w:val="center"/>
        <w:rPr>
          <w:lang w:eastAsia="ru-RU"/>
        </w:rPr>
      </w:pPr>
      <w:r w:rsidRPr="00601955">
        <w:rPr>
          <w:noProof/>
          <w:lang w:eastAsia="ru-RU"/>
        </w:rPr>
        <w:lastRenderedPageBreak/>
        <w:drawing>
          <wp:inline distT="0" distB="0" distL="0" distR="0" wp14:anchorId="6271AC4D" wp14:editId="6ABE9E16">
            <wp:extent cx="5533901" cy="4045298"/>
            <wp:effectExtent l="19050" t="19050" r="1016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88" cy="407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601955" w:rsidRDefault="00944497" w:rsidP="00601955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601955">
        <w:rPr>
          <w:rFonts w:ascii="Times New Roman" w:hAnsi="Times New Roman" w:cs="Times New Roman"/>
          <w:i/>
          <w:szCs w:val="24"/>
        </w:rPr>
        <w:t xml:space="preserve">Рис. </w:t>
      </w:r>
      <w:r w:rsidR="001A7FF2" w:rsidRPr="00601955">
        <w:rPr>
          <w:rFonts w:ascii="Times New Roman" w:hAnsi="Times New Roman" w:cs="Times New Roman"/>
          <w:i/>
          <w:szCs w:val="24"/>
        </w:rPr>
        <w:t>9</w:t>
      </w:r>
      <w:r w:rsidRPr="00601955">
        <w:rPr>
          <w:rFonts w:ascii="Times New Roman" w:hAnsi="Times New Roman" w:cs="Times New Roman"/>
          <w:i/>
          <w:szCs w:val="24"/>
        </w:rPr>
        <w:t xml:space="preserve">.1 </w:t>
      </w:r>
      <w:r w:rsidRPr="00601955">
        <w:rPr>
          <w:rFonts w:ascii="Times New Roman" w:hAnsi="Times New Roman" w:cs="Times New Roman"/>
          <w:i/>
          <w:iCs/>
          <w:szCs w:val="24"/>
        </w:rPr>
        <w:t xml:space="preserve">Средняя часть бланка ответов № 1 </w:t>
      </w:r>
    </w:p>
    <w:p w:rsidR="00944497" w:rsidRPr="00D6722D" w:rsidRDefault="001A7FF2" w:rsidP="00D67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22D">
        <w:rPr>
          <w:noProof/>
          <w:lang w:eastAsia="ru-RU"/>
        </w:rPr>
        <w:lastRenderedPageBreak/>
        <w:drawing>
          <wp:inline distT="0" distB="0" distL="0" distR="0" wp14:anchorId="39C9D524" wp14:editId="37B981D9">
            <wp:extent cx="5305425" cy="4450522"/>
            <wp:effectExtent l="19050" t="19050" r="9525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05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D6722D" w:rsidRDefault="00944497" w:rsidP="00D6722D">
      <w:pPr>
        <w:spacing w:before="120"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6722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 w:rsidRPr="00D6722D">
        <w:rPr>
          <w:rFonts w:ascii="Times New Roman" w:hAnsi="Times New Roman" w:cs="Times New Roman"/>
          <w:i/>
          <w:sz w:val="24"/>
          <w:szCs w:val="24"/>
        </w:rPr>
        <w:t>9</w:t>
      </w:r>
      <w:r w:rsidRPr="00D6722D">
        <w:rPr>
          <w:rFonts w:ascii="Times New Roman" w:hAnsi="Times New Roman" w:cs="Times New Roman"/>
          <w:i/>
          <w:sz w:val="24"/>
          <w:szCs w:val="24"/>
        </w:rPr>
        <w:t>.</w:t>
      </w:r>
      <w:r w:rsidR="00FF2F90" w:rsidRPr="00D6722D">
        <w:rPr>
          <w:rFonts w:ascii="Times New Roman" w:hAnsi="Times New Roman" w:cs="Times New Roman"/>
          <w:i/>
          <w:sz w:val="24"/>
          <w:szCs w:val="24"/>
        </w:rPr>
        <w:t>2</w:t>
      </w:r>
      <w:r w:rsidRPr="00D67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22D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по </w:t>
      </w:r>
      <w:r w:rsidR="002C593A" w:rsidRPr="00D6722D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части бланка ответов № 1 (рис. 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.1,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.2) краткий ответ записывается справа от номера задания в поле ответов «Результаты выполнения заданий с кратким ответом»,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F43E43" w:rsidRDefault="004575EB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КИМ для проведения ЕГЭ с кратким ответом записывается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в той форме, которая требуется в инструкции к данному заданию (или группе заданий)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, размещенной в КИМ для проведения ЕГЭ перед соответствующим заданием или группой заданий.</w:t>
            </w:r>
          </w:p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КИМ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F2F90" w:rsidRPr="004575EB">
              <w:rPr>
                <w:rFonts w:ascii="Times New Roman" w:hAnsi="Times New Roman" w:cs="Times New Roman"/>
                <w:sz w:val="28"/>
                <w:szCs w:val="28"/>
              </w:rPr>
              <w:t>для проведения ЕГЭ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      </w:r>
          </w:p>
          <w:p w:rsidR="002C593A" w:rsidRPr="00BB21D1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Краткий ответ</w:t>
            </w:r>
            <w:r w:rsidR="00FF2F90"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, в соответствии с инструкцией к заданию, может быть записан только в виде: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последовательности символов, состоящей из букв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и (или) цифр, при этом оставлять пустые клеточки (</w:t>
            </w:r>
            <w:proofErr w:type="gramStart"/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пробел)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между буквами или цифрами указанной последовательности, </w:t>
            </w:r>
            <w:r w:rsidRPr="00BB21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запрещено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8A567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 записывается в отдел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ьную клеточку строго по образцу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из верхней части бланка ответов № 1.</w:t>
            </w:r>
          </w:p>
          <w:p w:rsidR="002C593A" w:rsidRPr="008A567B" w:rsidRDefault="00FF2F90" w:rsidP="004575EB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4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 в б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ланке ответов № 1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по литературе (рис.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) не заполняются. Задания выполняются на бланке ответов № 2.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9E1CF4" w:rsidRPr="008A567B" w:rsidTr="004575EB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9E1CF4" w:rsidRPr="008A567B" w:rsidRDefault="009E1CF4" w:rsidP="009E1CF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9E1CF4" w:rsidRPr="008A567B" w:rsidRDefault="008A567B" w:rsidP="008A567B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ответе больше 17 символов (количество клеточек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поле для записи ответов на задания с кратким ответом),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 ответ записывается в отведенном для него месте,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обращая внимания на разбиение этого поля на клеточки. Ответ пишется разборчиво, более узкими символами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одну строчку, с использованием всей длины отведенного под  него поля. Символы в ответе не должны соприкасаться друг с другом. Термин следует писать полностью БЕЗ СОКРАЩЕНИЙ.</w:t>
                  </w:r>
                </w:p>
              </w:tc>
            </w:tr>
          </w:tbl>
          <w:p w:rsidR="002C593A" w:rsidRPr="00F43E43" w:rsidRDefault="00312F03" w:rsidP="004575E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 то это слово пишется в той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рме (род, число, падеж и т.п.),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в которой оно должно стоять в тексте задания</w:t>
            </w:r>
            <w:r w:rsidR="002C593A" w:rsidRPr="00312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например: 2,3 округляется до 2; 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2,5 – до 3; 2,7 – до 3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t>проценты, метры, тонны и т.д.),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так как они не будут учитываться при оценивании. Недопустимы заголовки или комментарии к ответу.</w:t>
            </w:r>
          </w:p>
          <w:p w:rsidR="00CB3361" w:rsidRPr="00F43E43" w:rsidRDefault="00EA706D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 (чисел) или букв, то ответ в поле бланка ответа № 1 записывается в соответствии с инструкцией к заданию: в виде последовательности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 (чисел) или букв, </w:t>
            </w:r>
            <w:r w:rsidRPr="00EA706D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символов, в том числе пробелов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 клеточки, запятые и другие разделительные символы между цифрами (числами) или буквами) последовательности.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При оценивании кратких ответов на задания, где ответом является последовательность символов, порядок следования символов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      </w:r>
          </w:p>
          <w:p w:rsidR="002C593A" w:rsidRPr="00BB3E44" w:rsidRDefault="002C593A" w:rsidP="00BB3E44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</w:t>
            </w:r>
            <w:r w:rsidR="00CB3361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мен ошибочно записанных (рис. </w:t>
            </w:r>
            <w:r w:rsidR="00CB3361" w:rsidRPr="00BB3E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B3E4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C57FC" w:rsidRPr="00BB3E44" w:rsidRDefault="00CB3361" w:rsidP="00BB3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4">
              <w:rPr>
                <w:noProof/>
                <w:lang w:eastAsia="ru-RU"/>
              </w:rPr>
              <w:drawing>
                <wp:inline distT="0" distB="0" distL="0" distR="0" wp14:anchorId="17D31BC7" wp14:editId="25E0AD1E">
                  <wp:extent cx="5577990" cy="741185"/>
                  <wp:effectExtent l="19050" t="19050" r="22860" b="209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90" cy="74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53" w:rsidRPr="00BB3E44" w:rsidRDefault="00EC57FC" w:rsidP="00BB3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i/>
                <w:szCs w:val="24"/>
                <w:highlight w:val="yellow"/>
              </w:rPr>
            </w:pP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Рис. </w:t>
            </w:r>
            <w:r w:rsidR="00CB3361" w:rsidRPr="00BB3E44">
              <w:rPr>
                <w:rFonts w:ascii="Times New Roman" w:hAnsi="Times New Roman" w:cs="Times New Roman"/>
                <w:i/>
                <w:szCs w:val="24"/>
              </w:rPr>
              <w:t>10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Нижняя часть бланка ответов № 1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(поле заме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ны ошибочных ответов на задания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br/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с крат</w:t>
            </w:r>
            <w:r w:rsidR="008D56D0" w:rsidRPr="00BB3E44">
              <w:rPr>
                <w:rFonts w:ascii="Times New Roman" w:hAnsi="Times New Roman" w:cs="Times New Roman"/>
                <w:i/>
                <w:szCs w:val="24"/>
              </w:rPr>
              <w:t>ким ответом)</w:t>
            </w:r>
          </w:p>
        </w:tc>
      </w:tr>
      <w:tr w:rsidR="005954BE" w:rsidRPr="007B004C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7B004C" w:rsidRDefault="00EC57FC" w:rsidP="00F047D3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Номера заданий от 1 до 9 указываются, начиная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с первой клетки (например, 1, 2, 3 …), вторая клетка остается незаполненной. В поле для исправленного ответа (17 клеточек </w:t>
            </w:r>
            <w:r w:rsidR="00F047D3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 ответа на указанное задание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47BE" w:rsidRPr="007B004C" w:rsidTr="001956EE">
              <w:trPr>
                <w:trHeight w:val="2748"/>
              </w:trPr>
              <w:tc>
                <w:tcPr>
                  <w:tcW w:w="1447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В случае если в поле замены ошибочных ответов на задания с кратким ответом будет заполнено поле для номера задания, а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новый ответ не внесен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, то для оценивания будет использоваться пустой ответ (т.е.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задание будет засчитано невыполненным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            </w:r>
                </w:p>
              </w:tc>
            </w:tr>
          </w:tbl>
          <w:p w:rsidR="00EC57FC" w:rsidRPr="007B004C" w:rsidRDefault="00F047D3" w:rsidP="00F047D3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Ответственный организатор в аудитории по окончании выполнения экзаменационной работы участником экзамена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проверяет заполнение бланка ответов № 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</w:t>
            </w:r>
            <w:proofErr w:type="gram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ошибочных  ответов</w:t>
            </w:r>
            <w:proofErr w:type="gram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 подсчитывает количество замен ошибочных ответов и в поле «Количество заполненных полей «Замена ошибочных ответов»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ставит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 значение,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>а также ставит подпись в специально отведенном поле «Подпись ответственного организатора строго внутри окошка»</w:t>
            </w:r>
            <w:r w:rsidR="00EC57FC"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EC57FC" w:rsidRPr="007B004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случае если участник экзамена не использовал поле «Замена ошибочных ответов на задания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с КРАТКИМ ОТВЕТОМ», организатор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</w:t>
            </w:r>
            <w:r w:rsidR="00D92978" w:rsidRPr="007B004C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C57FC" w:rsidRPr="007B004C" w:rsidRDefault="0033038D" w:rsidP="00202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75121519" wp14:editId="5A187AD6">
                  <wp:extent cx="4836832" cy="620689"/>
                  <wp:effectExtent l="19050" t="19050" r="20955" b="273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832" cy="620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7FC" w:rsidRPr="007B004C" w:rsidRDefault="00EC57FC" w:rsidP="00BB3E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D92978" w:rsidRPr="007B004C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7B004C">
              <w:rPr>
                <w:rFonts w:ascii="Times New Roman" w:hAnsi="Times New Roman" w:cs="Times New Roman"/>
                <w:i/>
                <w:szCs w:val="24"/>
              </w:rPr>
              <w:t xml:space="preserve">Нижняя часть бланка ответов № 1 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(поле для заполнения организатором в аудитории)</w:t>
            </w:r>
          </w:p>
          <w:p w:rsidR="005954BE" w:rsidRPr="007B004C" w:rsidRDefault="00936879" w:rsidP="00202D5A">
            <w:pPr>
              <w:pStyle w:val="2"/>
              <w:numPr>
                <w:ilvl w:val="1"/>
                <w:numId w:val="19"/>
              </w:numPr>
              <w:spacing w:before="120" w:after="120"/>
              <w:ind w:left="1418" w:hanging="709"/>
              <w:jc w:val="both"/>
              <w:outlineLvl w:val="1"/>
              <w:rPr>
                <w:b/>
                <w:szCs w:val="28"/>
              </w:rPr>
            </w:pPr>
            <w:r w:rsidRPr="007B004C">
              <w:rPr>
                <w:b/>
                <w:szCs w:val="28"/>
              </w:rPr>
              <w:t>Заполнение бланк</w:t>
            </w:r>
            <w:r w:rsidR="00E46501" w:rsidRPr="007B004C">
              <w:rPr>
                <w:b/>
                <w:szCs w:val="28"/>
              </w:rPr>
              <w:t>а</w:t>
            </w:r>
            <w:r w:rsidRPr="007B004C">
              <w:rPr>
                <w:b/>
                <w:szCs w:val="28"/>
              </w:rPr>
              <w:t xml:space="preserve"> ответ</w:t>
            </w:r>
            <w:r w:rsidR="00E46501" w:rsidRPr="007B004C">
              <w:rPr>
                <w:b/>
                <w:szCs w:val="28"/>
              </w:rPr>
              <w:t>ов</w:t>
            </w:r>
            <w:r w:rsidRPr="007B004C">
              <w:rPr>
                <w:b/>
                <w:szCs w:val="28"/>
              </w:rPr>
              <w:t xml:space="preserve"> № 2</w:t>
            </w:r>
          </w:p>
          <w:p w:rsidR="006331C3" w:rsidRPr="007B004C" w:rsidRDefault="0033038D" w:rsidP="00202D5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drawing>
                <wp:inline distT="0" distB="0" distL="0" distR="0" wp14:anchorId="0A1CD180" wp14:editId="0EEEF46C">
                  <wp:extent cx="5249231" cy="7600208"/>
                  <wp:effectExtent l="19050" t="19050" r="27940" b="203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66" cy="7654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6331C3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2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1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6331C3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0477E14C" wp14:editId="041A8B7B">
                  <wp:extent cx="5593346" cy="8015844"/>
                  <wp:effectExtent l="19050" t="19050" r="26670" b="2349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93" cy="8047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7B004C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2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5D1901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1A9367D2" wp14:editId="1CB15F3D">
                  <wp:extent cx="5382730" cy="7594600"/>
                  <wp:effectExtent l="19050" t="19050" r="27940" b="254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30" cy="759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. Бланк ответов № 2 по китайскому языку (лист 1)</w:t>
            </w:r>
          </w:p>
          <w:p w:rsidR="005D1901" w:rsidRPr="007B004C" w:rsidRDefault="0033038D" w:rsidP="007B004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5A63BEDE" wp14:editId="7F24D6CB">
                  <wp:extent cx="5622925" cy="7983755"/>
                  <wp:effectExtent l="19050" t="19050" r="15875" b="177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983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5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. Бланк ответов № 2 по китайскому языку (лист 2)</w:t>
            </w:r>
          </w:p>
          <w:p w:rsidR="007B004C" w:rsidRDefault="007B004C" w:rsidP="007B004C">
            <w:pPr>
              <w:spacing w:before="60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7B004C" w:rsidRDefault="005D1901" w:rsidP="007B004C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Бланк ответов № 2 (лист 1 и лист 2) предназначен для записи ответов на задания 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(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строго в соответствии 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t>с требованиями инструкции к КИМ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="0033038D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для проведения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ЕГЭ и к отдельным заданиям КИМ ЕГЭ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EF5EBC" w:rsidRPr="007B004C" w:rsidTr="007B004C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EF5EBC" w:rsidRPr="007B004C" w:rsidRDefault="00EF5EBC" w:rsidP="00EF5EB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EF5EBC" w:rsidRPr="007B004C" w:rsidRDefault="007D1038" w:rsidP="00FC436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ЕГЭ по иностр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анным языкам участники экзамена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 xml:space="preserve">при записи развернутых </w:t>
                  </w:r>
                  <w:r w:rsidRPr="007D103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ответов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исполь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зуют 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диакритические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знаки в 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соответствии с правилами орфографии соответствующего иностранного языка, правильность их использования будет учитываться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при оценивании ответа</w:t>
                  </w:r>
                  <w:r w:rsidR="00EF5EBC"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.</w:t>
                  </w:r>
                </w:p>
              </w:tc>
            </w:tr>
          </w:tbl>
          <w:p w:rsidR="005D1901" w:rsidRPr="007B004C" w:rsidRDefault="005D1901" w:rsidP="003F547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предназначен для записи ответов на задания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КИМ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ЕГЭ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по китайскому языку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(строго в соответствии с требованиями инструкции к КИМ 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ЕГЭ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к отдельным заданиям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КИМ). Каждый иероглифический знак и каждый знак препинания следует писать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ответов № 2) (рис. 1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23411D" w:rsidRPr="007B004C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43691" cy="869562"/>
                  <wp:effectExtent l="19050" t="19050" r="9525" b="260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91" cy="869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Pr="007B004C" w:rsidRDefault="0023411D" w:rsidP="007B004C">
            <w:pPr>
              <w:spacing w:after="120"/>
              <w:jc w:val="center"/>
              <w:rPr>
                <w:rFonts w:ascii="Times New Roman" w:hAnsi="Times New Roman" w:cs="Times New Roman"/>
                <w:i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6"/>
              </w:rPr>
              <w:t>Рис.1</w:t>
            </w:r>
            <w:r w:rsidR="0033038D" w:rsidRPr="007B004C">
              <w:rPr>
                <w:rFonts w:ascii="Times New Roman" w:hAnsi="Times New Roman" w:cs="Times New Roman"/>
                <w:i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i/>
                <w:szCs w:val="26"/>
              </w:rPr>
              <w:t>. Образец написания иероглифических знаков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Записи в лист 1 и лис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t>т 2 бланка ответов № 2 делаются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в следующей последовательности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: сначала заполняется лист 1, затем заполняется лист 2. Записи делаются строго на лицевой стороне, оборотная сторона листов бланка ответов № 2 </w:t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ЗАПОЛНЯЕТСЯ!</w:t>
            </w:r>
          </w:p>
          <w:p w:rsidR="00131ABC" w:rsidRDefault="00131ABC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в на бланке ответов № 2 (лист 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и лист 2) участнику экзамена следует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аписи и пометки, не относящиеся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 ответам на задания, в 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том числе содержащие информацию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НЕ ПРОВЕРЯЮТСЯ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нка ответов № 2 («Код региона»,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«Код предмета» и «Название предм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ета») заполняются автоматически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трихкода</w:t>
            </w:r>
            <w:proofErr w:type="spellEnd"/>
            <w:r w:rsidR="00050659">
              <w:rPr>
                <w:rFonts w:ascii="Times New Roman" w:hAnsi="Times New Roman" w:cs="Times New Roman"/>
                <w:sz w:val="28"/>
                <w:szCs w:val="26"/>
              </w:rPr>
              <w:t xml:space="preserve"> листа 2 бланка ответов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№ 2. Поле «Резерв-5» не заполняется.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При проведении ЕГЭ в ППЭ с использованием ЭМ</w:t>
            </w:r>
            <w:r w:rsidR="00C67E60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ЕГЭ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на бумажных носителях поле «Код региона» заполняется участником экзамена. Автоматически заполняются только поля «Код</w:t>
            </w:r>
            <w:r w:rsidR="001004CF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предмета», «Название предмета»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23411D" w:rsidRPr="007B004C" w:rsidRDefault="0023411D" w:rsidP="007B004C">
            <w:pPr>
              <w:spacing w:after="120"/>
              <w:ind w:firstLine="743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штрихкода</w:t>
            </w:r>
            <w:proofErr w:type="spell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дополнительного бланка ответов № 2 (расположенное под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штрихкодом</w:t>
            </w:r>
            <w:proofErr w:type="spell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t>етов бланка ответов № 2 (лист 1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и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1004CF" w:rsidRPr="007B004C" w:rsidTr="00826649">
              <w:trPr>
                <w:trHeight w:val="5988"/>
              </w:trPr>
              <w:tc>
                <w:tcPr>
                  <w:tcW w:w="1447" w:type="dxa"/>
                  <w:vAlign w:val="center"/>
                </w:tcPr>
                <w:p w:rsidR="001004CF" w:rsidRPr="007B004C" w:rsidRDefault="001004CF" w:rsidP="001004CF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1004CF" w:rsidRPr="007B004C" w:rsidRDefault="001004CF" w:rsidP="004F3AD4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шил свою экзаменационную работу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 не будет возвращаться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оформлению своих ответов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на соответствующих бланках (продолжению оформления ответов). Указанный знак проставляется 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 Например, участни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экзамена выполнил все задания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 развернутым ответом (или посильные ему задания), оформил ответы 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 задания с развернутым ответом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бланке ответов № 2 (лист 1) и бланке ответов № 2 (лист 2), дополнительн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ые бланки ответов не запрашивал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даже если на бланке ответов № 2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(лист 1) имеется небольшая незаполненная область.</w:t>
                  </w:r>
                </w:p>
              </w:tc>
            </w:tr>
          </w:tbl>
          <w:p w:rsidR="00576F3F" w:rsidRPr="007B004C" w:rsidRDefault="00576F3F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F91DAA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F91DAA" w:rsidRDefault="00A71FF4" w:rsidP="007B3BA6">
            <w:pPr>
              <w:pStyle w:val="2"/>
              <w:numPr>
                <w:ilvl w:val="1"/>
                <w:numId w:val="19"/>
              </w:numPr>
              <w:spacing w:before="120" w:after="120"/>
              <w:ind w:left="1429"/>
              <w:jc w:val="both"/>
              <w:outlineLvl w:val="1"/>
              <w:rPr>
                <w:b/>
                <w:szCs w:val="28"/>
              </w:rPr>
            </w:pPr>
            <w:r w:rsidRPr="00F91DAA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F91DAA" w:rsidRDefault="0068295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DAA">
        <w:rPr>
          <w:noProof/>
          <w:lang w:eastAsia="ru-RU"/>
        </w:rPr>
        <w:drawing>
          <wp:inline distT="0" distB="0" distL="0" distR="0" wp14:anchorId="42DBDD5D" wp14:editId="3B585A54">
            <wp:extent cx="5637887" cy="8015605"/>
            <wp:effectExtent l="19050" t="19050" r="20320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87" cy="8015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FF4" w:rsidRPr="00F91DAA" w:rsidRDefault="00A71FF4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rFonts w:ascii="Times New Roman" w:hAnsi="Times New Roman" w:cs="Times New Roman"/>
          <w:i/>
          <w:szCs w:val="24"/>
        </w:rPr>
        <w:t>Рис. 1</w:t>
      </w:r>
      <w:r w:rsidR="0068295F" w:rsidRPr="00F91DAA">
        <w:rPr>
          <w:rFonts w:ascii="Times New Roman" w:hAnsi="Times New Roman" w:cs="Times New Roman"/>
          <w:i/>
          <w:szCs w:val="24"/>
        </w:rPr>
        <w:t>7</w:t>
      </w:r>
      <w:r w:rsidRPr="00F91DAA">
        <w:rPr>
          <w:rFonts w:ascii="Times New Roman" w:hAnsi="Times New Roman" w:cs="Times New Roman"/>
          <w:i/>
          <w:szCs w:val="24"/>
        </w:rPr>
        <w:t xml:space="preserve">. </w:t>
      </w:r>
      <w:r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</w:t>
      </w:r>
    </w:p>
    <w:p w:rsidR="001A7618" w:rsidRPr="00F91DAA" w:rsidRDefault="0068295F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noProof/>
          <w:lang w:eastAsia="ru-RU"/>
        </w:rPr>
        <w:lastRenderedPageBreak/>
        <w:drawing>
          <wp:inline distT="0" distB="0" distL="0" distR="0" wp14:anchorId="59C01EFD" wp14:editId="696A16F3">
            <wp:extent cx="5591839" cy="8067675"/>
            <wp:effectExtent l="19050" t="19050" r="2794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39" cy="8067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A7618" w:rsidRPr="00F91DAA">
        <w:rPr>
          <w:rFonts w:ascii="Times New Roman" w:hAnsi="Times New Roman" w:cs="Times New Roman"/>
          <w:i/>
          <w:szCs w:val="24"/>
        </w:rPr>
        <w:t xml:space="preserve">Рис. </w:t>
      </w:r>
      <w:r w:rsidRPr="00F91DAA">
        <w:rPr>
          <w:rFonts w:ascii="Times New Roman" w:hAnsi="Times New Roman" w:cs="Times New Roman"/>
          <w:i/>
          <w:szCs w:val="24"/>
        </w:rPr>
        <w:t>18</w:t>
      </w:r>
      <w:r w:rsidR="001A7618" w:rsidRPr="00F91DAA">
        <w:rPr>
          <w:rFonts w:ascii="Times New Roman" w:hAnsi="Times New Roman" w:cs="Times New Roman"/>
          <w:i/>
          <w:szCs w:val="24"/>
        </w:rPr>
        <w:t xml:space="preserve">. </w:t>
      </w:r>
      <w:r w:rsidR="001A7618"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 по китайскому языку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</w:t>
            </w:r>
            <w:r w:rsidR="0068295F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17, рис. 18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)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      </w:r>
          </w:p>
          <w:p w:rsidR="001A7618" w:rsidRPr="00F91DAA" w:rsidRDefault="001A7618" w:rsidP="00F91DAA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Запрещается делать какие-либо з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аписи и пометки, не относящиеся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к ответам на задания, в 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том числе содержащие информацию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F91DAA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НЕ ПРОВЕРЯЮТСЯ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верхней части бланка поле «Код региона» заполняется автоматически, поля «Код </w:t>
            </w:r>
            <w:r w:rsidR="00070D19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 полностью соответствовать информации, указанной в бланке ответов № 2.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</w:t>
            </w:r>
            <w:r w:rsidR="001425BF"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ЕГЭ</w:t>
            </w: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на бумажных носителях заполняются поля «Код региона», «Код предмета», «Название предмета».</w:t>
            </w:r>
          </w:p>
          <w:p w:rsidR="001A7618" w:rsidRPr="00F43E43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pacing w:val="-2"/>
                <w:sz w:val="28"/>
                <w:szCs w:val="26"/>
                <w:highlight w:val="yellow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заполняется</w:t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организатором в аудитории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, если участнику экзамена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хватило места на ранее выданных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дополнительных бланках ответов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№ 2. В этом случае организатор в аудитории вносит в это поле цифровое значение </w:t>
            </w:r>
            <w:proofErr w:type="spellStart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штрихкода</w:t>
            </w:r>
            <w:proofErr w:type="spellEnd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следующего дополнительного бланка ответов № 2 (расположенное под </w:t>
            </w:r>
            <w:proofErr w:type="spellStart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штрихкодом</w:t>
            </w:r>
            <w:proofErr w:type="spellEnd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бланка), который выдает участнику экзамена для заполнения. Если д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ополнительный бланк ответов № 2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выдавался, то поле «Дополнительный бланк ответов № 2» остается пустым.</w:t>
            </w:r>
          </w:p>
          <w:p w:rsidR="001A7618" w:rsidRPr="003C3190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иная с цифры 3. Поле «Резерв-6»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не заполняется.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олнительного бланка ответов № 2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 китайскому языку (рис. </w:t>
            </w:r>
            <w:r w:rsidR="00D921CE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18</w:t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) каждый иероглифический знак и каждый знак препинания следует писать внутри отдельной клетки области </w:t>
            </w: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      </w:r>
          </w:p>
          <w:p w:rsidR="00FD09F8" w:rsidRPr="00B30A55" w:rsidRDefault="001A7618" w:rsidP="00B30A55">
            <w:pPr>
              <w:spacing w:after="240"/>
              <w:ind w:firstLine="709"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036901" w:rsidTr="00F91DAA">
              <w:trPr>
                <w:trHeight w:val="2171"/>
              </w:trPr>
              <w:tc>
                <w:tcPr>
                  <w:tcW w:w="1447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</w:p>
              </w:tc>
            </w:tr>
          </w:tbl>
          <w:p w:rsidR="00A30CC7" w:rsidRPr="001A7618" w:rsidRDefault="00A30CC7" w:rsidP="0003690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32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F0B" w:rsidRDefault="00304F0B" w:rsidP="00CE0494">
      <w:pPr>
        <w:spacing w:after="0" w:line="240" w:lineRule="auto"/>
      </w:pPr>
      <w:r>
        <w:separator/>
      </w:r>
    </w:p>
  </w:endnote>
  <w:endnote w:type="continuationSeparator" w:id="0">
    <w:p w:rsidR="00304F0B" w:rsidRDefault="00304F0B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F0B" w:rsidRDefault="00304F0B" w:rsidP="00CE0494">
      <w:pPr>
        <w:spacing w:after="0" w:line="240" w:lineRule="auto"/>
      </w:pPr>
      <w:r>
        <w:separator/>
      </w:r>
    </w:p>
  </w:footnote>
  <w:footnote w:type="continuationSeparator" w:id="0">
    <w:p w:rsidR="00304F0B" w:rsidRDefault="00304F0B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0699B" w:rsidRPr="00E4600F" w:rsidRDefault="00E0699B" w:rsidP="00CE0494">
        <w:pPr>
          <w:pStyle w:val="a5"/>
          <w:jc w:val="right"/>
          <w:rPr>
            <w:rFonts w:ascii="Times New Roman" w:hAnsi="Times New Roman"/>
          </w:rPr>
        </w:pPr>
        <w:r w:rsidRPr="00E4600F">
          <w:rPr>
            <w:rFonts w:ascii="Times New Roman" w:hAnsi="Times New Roman"/>
          </w:rPr>
          <w:fldChar w:fldCharType="begin"/>
        </w:r>
        <w:r w:rsidRPr="00E4600F">
          <w:rPr>
            <w:rFonts w:ascii="Times New Roman" w:hAnsi="Times New Roman"/>
          </w:rPr>
          <w:instrText>PAGE   \* MERGEFORMAT</w:instrText>
        </w:r>
        <w:r w:rsidRPr="00E4600F">
          <w:rPr>
            <w:rFonts w:ascii="Times New Roman" w:hAnsi="Times New Roman"/>
          </w:rPr>
          <w:fldChar w:fldCharType="separate"/>
        </w:r>
        <w:r w:rsidR="00F61F81">
          <w:rPr>
            <w:rFonts w:ascii="Times New Roman" w:hAnsi="Times New Roman"/>
            <w:noProof/>
          </w:rPr>
          <w:t>30</w:t>
        </w:r>
        <w:r w:rsidRPr="00E4600F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A5457C0"/>
    <w:multiLevelType w:val="hybridMultilevel"/>
    <w:tmpl w:val="4CFA8316"/>
    <w:lvl w:ilvl="0" w:tplc="263AC2D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67739"/>
    <w:multiLevelType w:val="hybridMultilevel"/>
    <w:tmpl w:val="513CD0F0"/>
    <w:lvl w:ilvl="0" w:tplc="0450DB7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60E50"/>
    <w:multiLevelType w:val="hybridMultilevel"/>
    <w:tmpl w:val="902C5A6C"/>
    <w:lvl w:ilvl="0" w:tplc="0450DB7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18"/>
  </w:num>
  <w:num w:numId="11">
    <w:abstractNumId w:val="14"/>
  </w:num>
  <w:num w:numId="12">
    <w:abstractNumId w:val="12"/>
  </w:num>
  <w:num w:numId="13">
    <w:abstractNumId w:val="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186F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901"/>
    <w:rsid w:val="00036F05"/>
    <w:rsid w:val="00037040"/>
    <w:rsid w:val="000400B2"/>
    <w:rsid w:val="000402DB"/>
    <w:rsid w:val="00040E57"/>
    <w:rsid w:val="000425FD"/>
    <w:rsid w:val="00043C2F"/>
    <w:rsid w:val="00044C0E"/>
    <w:rsid w:val="00046FBD"/>
    <w:rsid w:val="0004705C"/>
    <w:rsid w:val="00050420"/>
    <w:rsid w:val="00050659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0E70"/>
    <w:rsid w:val="000713EA"/>
    <w:rsid w:val="000715A5"/>
    <w:rsid w:val="00071730"/>
    <w:rsid w:val="000732C6"/>
    <w:rsid w:val="000747C3"/>
    <w:rsid w:val="00075564"/>
    <w:rsid w:val="0007571C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54A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4761"/>
    <w:rsid w:val="000D5AF4"/>
    <w:rsid w:val="000E1012"/>
    <w:rsid w:val="000E11D2"/>
    <w:rsid w:val="000E1DF3"/>
    <w:rsid w:val="000E1E46"/>
    <w:rsid w:val="000E439F"/>
    <w:rsid w:val="000E4476"/>
    <w:rsid w:val="000E6938"/>
    <w:rsid w:val="000F0F4E"/>
    <w:rsid w:val="000F1D93"/>
    <w:rsid w:val="000F308A"/>
    <w:rsid w:val="000F39CE"/>
    <w:rsid w:val="000F3FA3"/>
    <w:rsid w:val="000F44AD"/>
    <w:rsid w:val="000F5EC0"/>
    <w:rsid w:val="001004CF"/>
    <w:rsid w:val="00100A14"/>
    <w:rsid w:val="00103476"/>
    <w:rsid w:val="00105BE0"/>
    <w:rsid w:val="00107107"/>
    <w:rsid w:val="00107865"/>
    <w:rsid w:val="00107898"/>
    <w:rsid w:val="00107CE0"/>
    <w:rsid w:val="001102F3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1ABC"/>
    <w:rsid w:val="00136179"/>
    <w:rsid w:val="001369C8"/>
    <w:rsid w:val="00137D66"/>
    <w:rsid w:val="001425BF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87A2F"/>
    <w:rsid w:val="0019014B"/>
    <w:rsid w:val="00191C8D"/>
    <w:rsid w:val="00192875"/>
    <w:rsid w:val="001941E0"/>
    <w:rsid w:val="00195231"/>
    <w:rsid w:val="001956EE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A7FF2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777"/>
    <w:rsid w:val="001D0B4B"/>
    <w:rsid w:val="001D370B"/>
    <w:rsid w:val="001D46D7"/>
    <w:rsid w:val="001D47FF"/>
    <w:rsid w:val="001D5BA5"/>
    <w:rsid w:val="001D71A2"/>
    <w:rsid w:val="001D7850"/>
    <w:rsid w:val="001E2066"/>
    <w:rsid w:val="001E3D42"/>
    <w:rsid w:val="001E4E81"/>
    <w:rsid w:val="001F221A"/>
    <w:rsid w:val="001F3883"/>
    <w:rsid w:val="001F4DF0"/>
    <w:rsid w:val="001F6874"/>
    <w:rsid w:val="001F6EF6"/>
    <w:rsid w:val="002004D8"/>
    <w:rsid w:val="00201714"/>
    <w:rsid w:val="00202D5A"/>
    <w:rsid w:val="0020363F"/>
    <w:rsid w:val="00204A78"/>
    <w:rsid w:val="002064CE"/>
    <w:rsid w:val="002065FC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3B29"/>
    <w:rsid w:val="00244488"/>
    <w:rsid w:val="00244A47"/>
    <w:rsid w:val="002462BD"/>
    <w:rsid w:val="00247019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0F11"/>
    <w:rsid w:val="002620D8"/>
    <w:rsid w:val="00262AA0"/>
    <w:rsid w:val="00263C2E"/>
    <w:rsid w:val="00264CF5"/>
    <w:rsid w:val="00272210"/>
    <w:rsid w:val="002741AE"/>
    <w:rsid w:val="00274DA1"/>
    <w:rsid w:val="0027521A"/>
    <w:rsid w:val="00275849"/>
    <w:rsid w:val="00275AF8"/>
    <w:rsid w:val="002776CC"/>
    <w:rsid w:val="002778B5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950"/>
    <w:rsid w:val="00295BEE"/>
    <w:rsid w:val="002A063C"/>
    <w:rsid w:val="002A2C30"/>
    <w:rsid w:val="002A3DA5"/>
    <w:rsid w:val="002A5FC6"/>
    <w:rsid w:val="002A6511"/>
    <w:rsid w:val="002A77B0"/>
    <w:rsid w:val="002B0E29"/>
    <w:rsid w:val="002B36BE"/>
    <w:rsid w:val="002B4A0F"/>
    <w:rsid w:val="002B4FD3"/>
    <w:rsid w:val="002B5036"/>
    <w:rsid w:val="002B6F25"/>
    <w:rsid w:val="002B7DF2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4F0B"/>
    <w:rsid w:val="00306DB5"/>
    <w:rsid w:val="003072C9"/>
    <w:rsid w:val="0031014E"/>
    <w:rsid w:val="00311CCC"/>
    <w:rsid w:val="00312F03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038D"/>
    <w:rsid w:val="00331718"/>
    <w:rsid w:val="00331D28"/>
    <w:rsid w:val="00332832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0F8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405F"/>
    <w:rsid w:val="003B5332"/>
    <w:rsid w:val="003B6530"/>
    <w:rsid w:val="003B672C"/>
    <w:rsid w:val="003C0410"/>
    <w:rsid w:val="003C0F49"/>
    <w:rsid w:val="003C2BA0"/>
    <w:rsid w:val="003C2E4E"/>
    <w:rsid w:val="003C3190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74"/>
    <w:rsid w:val="003F54D8"/>
    <w:rsid w:val="003F5A7E"/>
    <w:rsid w:val="003F78A9"/>
    <w:rsid w:val="004008BC"/>
    <w:rsid w:val="00401B4B"/>
    <w:rsid w:val="00403AE8"/>
    <w:rsid w:val="00404C46"/>
    <w:rsid w:val="00406251"/>
    <w:rsid w:val="004071D7"/>
    <w:rsid w:val="00410C5A"/>
    <w:rsid w:val="00411830"/>
    <w:rsid w:val="00413F66"/>
    <w:rsid w:val="004141D1"/>
    <w:rsid w:val="00414826"/>
    <w:rsid w:val="00415765"/>
    <w:rsid w:val="00415CD6"/>
    <w:rsid w:val="00420106"/>
    <w:rsid w:val="004210BA"/>
    <w:rsid w:val="00421CE5"/>
    <w:rsid w:val="00422333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5EB"/>
    <w:rsid w:val="00457974"/>
    <w:rsid w:val="00460A69"/>
    <w:rsid w:val="004611FD"/>
    <w:rsid w:val="00461400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20D5"/>
    <w:rsid w:val="004831CF"/>
    <w:rsid w:val="00483CF6"/>
    <w:rsid w:val="00483DF0"/>
    <w:rsid w:val="00486061"/>
    <w:rsid w:val="00486256"/>
    <w:rsid w:val="00486499"/>
    <w:rsid w:val="004865F3"/>
    <w:rsid w:val="00487880"/>
    <w:rsid w:val="00490422"/>
    <w:rsid w:val="00490BB4"/>
    <w:rsid w:val="00491BF9"/>
    <w:rsid w:val="00491F68"/>
    <w:rsid w:val="00492BD6"/>
    <w:rsid w:val="004941A1"/>
    <w:rsid w:val="0049653E"/>
    <w:rsid w:val="004965B3"/>
    <w:rsid w:val="004969C5"/>
    <w:rsid w:val="00497090"/>
    <w:rsid w:val="004A14E0"/>
    <w:rsid w:val="004A18AB"/>
    <w:rsid w:val="004A193E"/>
    <w:rsid w:val="004A2A9C"/>
    <w:rsid w:val="004A6582"/>
    <w:rsid w:val="004A6F60"/>
    <w:rsid w:val="004A7A74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2D19"/>
    <w:rsid w:val="004F3AD4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6C92"/>
    <w:rsid w:val="00507B5E"/>
    <w:rsid w:val="0051082B"/>
    <w:rsid w:val="00510A34"/>
    <w:rsid w:val="00512446"/>
    <w:rsid w:val="00513484"/>
    <w:rsid w:val="00516348"/>
    <w:rsid w:val="0051669D"/>
    <w:rsid w:val="00516967"/>
    <w:rsid w:val="00517A81"/>
    <w:rsid w:val="0052095D"/>
    <w:rsid w:val="005215A0"/>
    <w:rsid w:val="00523ECA"/>
    <w:rsid w:val="005246A2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46DD3"/>
    <w:rsid w:val="0055280C"/>
    <w:rsid w:val="00552F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1692"/>
    <w:rsid w:val="005921EA"/>
    <w:rsid w:val="00593C1D"/>
    <w:rsid w:val="005954BE"/>
    <w:rsid w:val="00597F7E"/>
    <w:rsid w:val="005A0644"/>
    <w:rsid w:val="005A1ED5"/>
    <w:rsid w:val="005A29C0"/>
    <w:rsid w:val="005A360A"/>
    <w:rsid w:val="005A3FB6"/>
    <w:rsid w:val="005A40B5"/>
    <w:rsid w:val="005B01A4"/>
    <w:rsid w:val="005B0865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71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1955"/>
    <w:rsid w:val="0060237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3610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4669F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66BEF"/>
    <w:rsid w:val="00670DC9"/>
    <w:rsid w:val="006710AE"/>
    <w:rsid w:val="00671942"/>
    <w:rsid w:val="00671F41"/>
    <w:rsid w:val="00672FE9"/>
    <w:rsid w:val="00673B98"/>
    <w:rsid w:val="00673E1F"/>
    <w:rsid w:val="00674FA0"/>
    <w:rsid w:val="00675934"/>
    <w:rsid w:val="00675A31"/>
    <w:rsid w:val="00676677"/>
    <w:rsid w:val="00680F13"/>
    <w:rsid w:val="0068107D"/>
    <w:rsid w:val="0068153B"/>
    <w:rsid w:val="00681F6E"/>
    <w:rsid w:val="006827CF"/>
    <w:rsid w:val="0068295F"/>
    <w:rsid w:val="00683402"/>
    <w:rsid w:val="00683D09"/>
    <w:rsid w:val="00683F8F"/>
    <w:rsid w:val="0068423A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8E3"/>
    <w:rsid w:val="006B4C45"/>
    <w:rsid w:val="006B517D"/>
    <w:rsid w:val="006B7637"/>
    <w:rsid w:val="006B794D"/>
    <w:rsid w:val="006C0C97"/>
    <w:rsid w:val="006C10B4"/>
    <w:rsid w:val="006C1259"/>
    <w:rsid w:val="006C1DA8"/>
    <w:rsid w:val="006D037F"/>
    <w:rsid w:val="006D1088"/>
    <w:rsid w:val="006D15E0"/>
    <w:rsid w:val="006D3E6B"/>
    <w:rsid w:val="006D5C6A"/>
    <w:rsid w:val="006D607C"/>
    <w:rsid w:val="006D68F5"/>
    <w:rsid w:val="006E1214"/>
    <w:rsid w:val="006E2F3E"/>
    <w:rsid w:val="006E5958"/>
    <w:rsid w:val="006E7B73"/>
    <w:rsid w:val="006F0276"/>
    <w:rsid w:val="006F0FFF"/>
    <w:rsid w:val="006F4552"/>
    <w:rsid w:val="006F48DF"/>
    <w:rsid w:val="006F7550"/>
    <w:rsid w:val="00701471"/>
    <w:rsid w:val="00701A19"/>
    <w:rsid w:val="007027C5"/>
    <w:rsid w:val="00702B03"/>
    <w:rsid w:val="00702F5F"/>
    <w:rsid w:val="00703C37"/>
    <w:rsid w:val="00704AEC"/>
    <w:rsid w:val="00706253"/>
    <w:rsid w:val="00710D7C"/>
    <w:rsid w:val="007115EF"/>
    <w:rsid w:val="00715CA8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65AB"/>
    <w:rsid w:val="00747529"/>
    <w:rsid w:val="00747821"/>
    <w:rsid w:val="00751722"/>
    <w:rsid w:val="00751FA2"/>
    <w:rsid w:val="0075227E"/>
    <w:rsid w:val="007531C6"/>
    <w:rsid w:val="00753ED8"/>
    <w:rsid w:val="00755ABE"/>
    <w:rsid w:val="00756DFC"/>
    <w:rsid w:val="00757526"/>
    <w:rsid w:val="00757664"/>
    <w:rsid w:val="0076098C"/>
    <w:rsid w:val="007639B5"/>
    <w:rsid w:val="00764365"/>
    <w:rsid w:val="0076606A"/>
    <w:rsid w:val="00766976"/>
    <w:rsid w:val="00766E54"/>
    <w:rsid w:val="00767422"/>
    <w:rsid w:val="00772E01"/>
    <w:rsid w:val="00775280"/>
    <w:rsid w:val="007807DB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04C"/>
    <w:rsid w:val="007B0A5A"/>
    <w:rsid w:val="007B3859"/>
    <w:rsid w:val="007B3BA6"/>
    <w:rsid w:val="007C2C22"/>
    <w:rsid w:val="007C4D2B"/>
    <w:rsid w:val="007C59C5"/>
    <w:rsid w:val="007C60AE"/>
    <w:rsid w:val="007C61C0"/>
    <w:rsid w:val="007C6789"/>
    <w:rsid w:val="007D1038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2C2B"/>
    <w:rsid w:val="007E3E51"/>
    <w:rsid w:val="007E584A"/>
    <w:rsid w:val="007E5C41"/>
    <w:rsid w:val="007E5D36"/>
    <w:rsid w:val="007E605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8D8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26649"/>
    <w:rsid w:val="008314B9"/>
    <w:rsid w:val="0083514A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2896"/>
    <w:rsid w:val="00862D20"/>
    <w:rsid w:val="00863CC0"/>
    <w:rsid w:val="00865357"/>
    <w:rsid w:val="008676E5"/>
    <w:rsid w:val="00867718"/>
    <w:rsid w:val="00871D6E"/>
    <w:rsid w:val="00871FA9"/>
    <w:rsid w:val="00874C75"/>
    <w:rsid w:val="00877036"/>
    <w:rsid w:val="00877762"/>
    <w:rsid w:val="008808A0"/>
    <w:rsid w:val="008808DA"/>
    <w:rsid w:val="00881397"/>
    <w:rsid w:val="00882BA0"/>
    <w:rsid w:val="00883BA8"/>
    <w:rsid w:val="0088406D"/>
    <w:rsid w:val="00886246"/>
    <w:rsid w:val="00890343"/>
    <w:rsid w:val="0089040B"/>
    <w:rsid w:val="008908F7"/>
    <w:rsid w:val="00890F38"/>
    <w:rsid w:val="008921A7"/>
    <w:rsid w:val="00893246"/>
    <w:rsid w:val="0089511B"/>
    <w:rsid w:val="0089789E"/>
    <w:rsid w:val="00897DCB"/>
    <w:rsid w:val="008A02AE"/>
    <w:rsid w:val="008A0BC4"/>
    <w:rsid w:val="008A1803"/>
    <w:rsid w:val="008A2831"/>
    <w:rsid w:val="008A4BF7"/>
    <w:rsid w:val="008A567B"/>
    <w:rsid w:val="008A729B"/>
    <w:rsid w:val="008A7585"/>
    <w:rsid w:val="008A7BEC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C5679"/>
    <w:rsid w:val="008D08A2"/>
    <w:rsid w:val="008D1261"/>
    <w:rsid w:val="008D1866"/>
    <w:rsid w:val="008D3ABD"/>
    <w:rsid w:val="008D444B"/>
    <w:rsid w:val="008D4671"/>
    <w:rsid w:val="008D56D0"/>
    <w:rsid w:val="008D66BB"/>
    <w:rsid w:val="008D69A0"/>
    <w:rsid w:val="008D7108"/>
    <w:rsid w:val="008D7816"/>
    <w:rsid w:val="008E3957"/>
    <w:rsid w:val="008E5CFB"/>
    <w:rsid w:val="008E77F7"/>
    <w:rsid w:val="008F0EE9"/>
    <w:rsid w:val="008F1F82"/>
    <w:rsid w:val="008F4453"/>
    <w:rsid w:val="008F47C8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94C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37541"/>
    <w:rsid w:val="00940D37"/>
    <w:rsid w:val="00941952"/>
    <w:rsid w:val="00942D1D"/>
    <w:rsid w:val="0094362F"/>
    <w:rsid w:val="00943930"/>
    <w:rsid w:val="00944497"/>
    <w:rsid w:val="009457AD"/>
    <w:rsid w:val="009458A5"/>
    <w:rsid w:val="00946E85"/>
    <w:rsid w:val="009507CC"/>
    <w:rsid w:val="00951949"/>
    <w:rsid w:val="00952192"/>
    <w:rsid w:val="00952C4E"/>
    <w:rsid w:val="0095667D"/>
    <w:rsid w:val="00956C69"/>
    <w:rsid w:val="00956DE0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5EF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4AB6"/>
    <w:rsid w:val="009D6D5E"/>
    <w:rsid w:val="009D71F0"/>
    <w:rsid w:val="009D759E"/>
    <w:rsid w:val="009E1CF4"/>
    <w:rsid w:val="009E2075"/>
    <w:rsid w:val="009E7C13"/>
    <w:rsid w:val="009F2527"/>
    <w:rsid w:val="009F469C"/>
    <w:rsid w:val="009F6386"/>
    <w:rsid w:val="00A00366"/>
    <w:rsid w:val="00A0282A"/>
    <w:rsid w:val="00A03A04"/>
    <w:rsid w:val="00A043A6"/>
    <w:rsid w:val="00A06F7C"/>
    <w:rsid w:val="00A06FD5"/>
    <w:rsid w:val="00A0741E"/>
    <w:rsid w:val="00A10177"/>
    <w:rsid w:val="00A12327"/>
    <w:rsid w:val="00A134ED"/>
    <w:rsid w:val="00A13753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0C2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3B4E"/>
    <w:rsid w:val="00A54DD0"/>
    <w:rsid w:val="00A56006"/>
    <w:rsid w:val="00A5685A"/>
    <w:rsid w:val="00A56E39"/>
    <w:rsid w:val="00A57F7E"/>
    <w:rsid w:val="00A610F5"/>
    <w:rsid w:val="00A61332"/>
    <w:rsid w:val="00A62000"/>
    <w:rsid w:val="00A62E31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044E"/>
    <w:rsid w:val="00A8074F"/>
    <w:rsid w:val="00A82C0C"/>
    <w:rsid w:val="00A830C8"/>
    <w:rsid w:val="00A83E6E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7BE"/>
    <w:rsid w:val="00AA4B30"/>
    <w:rsid w:val="00AA5D74"/>
    <w:rsid w:val="00AA68FB"/>
    <w:rsid w:val="00AA6C28"/>
    <w:rsid w:val="00AA7AF5"/>
    <w:rsid w:val="00AB0B16"/>
    <w:rsid w:val="00AB0C83"/>
    <w:rsid w:val="00AB1574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69BE"/>
    <w:rsid w:val="00AD7921"/>
    <w:rsid w:val="00AD7EE7"/>
    <w:rsid w:val="00AE2BA2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0AA"/>
    <w:rsid w:val="00B01B36"/>
    <w:rsid w:val="00B025E0"/>
    <w:rsid w:val="00B0265C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546C"/>
    <w:rsid w:val="00B175A8"/>
    <w:rsid w:val="00B24A6A"/>
    <w:rsid w:val="00B25525"/>
    <w:rsid w:val="00B274D5"/>
    <w:rsid w:val="00B27930"/>
    <w:rsid w:val="00B30A55"/>
    <w:rsid w:val="00B30D85"/>
    <w:rsid w:val="00B30F5C"/>
    <w:rsid w:val="00B3359B"/>
    <w:rsid w:val="00B3362E"/>
    <w:rsid w:val="00B347B4"/>
    <w:rsid w:val="00B34B6E"/>
    <w:rsid w:val="00B357F4"/>
    <w:rsid w:val="00B4076F"/>
    <w:rsid w:val="00B41669"/>
    <w:rsid w:val="00B435E0"/>
    <w:rsid w:val="00B4413A"/>
    <w:rsid w:val="00B441FA"/>
    <w:rsid w:val="00B4504F"/>
    <w:rsid w:val="00B45477"/>
    <w:rsid w:val="00B454E7"/>
    <w:rsid w:val="00B45728"/>
    <w:rsid w:val="00B46143"/>
    <w:rsid w:val="00B4731B"/>
    <w:rsid w:val="00B5057D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1B5C"/>
    <w:rsid w:val="00B74B55"/>
    <w:rsid w:val="00B74EAA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97539"/>
    <w:rsid w:val="00BA13AB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21D1"/>
    <w:rsid w:val="00BB3BCD"/>
    <w:rsid w:val="00BB3E44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1E9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0A6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36D8"/>
    <w:rsid w:val="00C65AD3"/>
    <w:rsid w:val="00C67E60"/>
    <w:rsid w:val="00C7224B"/>
    <w:rsid w:val="00C72489"/>
    <w:rsid w:val="00C7259A"/>
    <w:rsid w:val="00C73AFA"/>
    <w:rsid w:val="00C7549B"/>
    <w:rsid w:val="00C76A1D"/>
    <w:rsid w:val="00C8299A"/>
    <w:rsid w:val="00C830C5"/>
    <w:rsid w:val="00C8558E"/>
    <w:rsid w:val="00C85590"/>
    <w:rsid w:val="00C876D9"/>
    <w:rsid w:val="00C87706"/>
    <w:rsid w:val="00C87C76"/>
    <w:rsid w:val="00C90C41"/>
    <w:rsid w:val="00C93EFF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361"/>
    <w:rsid w:val="00CB3724"/>
    <w:rsid w:val="00CB3AFE"/>
    <w:rsid w:val="00CB4021"/>
    <w:rsid w:val="00CB4276"/>
    <w:rsid w:val="00CB4586"/>
    <w:rsid w:val="00CB4E00"/>
    <w:rsid w:val="00CB5C09"/>
    <w:rsid w:val="00CB6A55"/>
    <w:rsid w:val="00CC20FB"/>
    <w:rsid w:val="00CC21E9"/>
    <w:rsid w:val="00CC373F"/>
    <w:rsid w:val="00CC3A92"/>
    <w:rsid w:val="00CC3E33"/>
    <w:rsid w:val="00CC402F"/>
    <w:rsid w:val="00CC66B6"/>
    <w:rsid w:val="00CC697C"/>
    <w:rsid w:val="00CC6E9E"/>
    <w:rsid w:val="00CC7C8A"/>
    <w:rsid w:val="00CC7CB7"/>
    <w:rsid w:val="00CD1E0C"/>
    <w:rsid w:val="00CD2451"/>
    <w:rsid w:val="00CD2776"/>
    <w:rsid w:val="00CD4307"/>
    <w:rsid w:val="00CD43A0"/>
    <w:rsid w:val="00CD5515"/>
    <w:rsid w:val="00CD7692"/>
    <w:rsid w:val="00CD7D0A"/>
    <w:rsid w:val="00CE0494"/>
    <w:rsid w:val="00CE164C"/>
    <w:rsid w:val="00CE17FA"/>
    <w:rsid w:val="00CE2035"/>
    <w:rsid w:val="00CE3466"/>
    <w:rsid w:val="00CE76B2"/>
    <w:rsid w:val="00CF1121"/>
    <w:rsid w:val="00CF1D41"/>
    <w:rsid w:val="00CF1D7C"/>
    <w:rsid w:val="00CF27DA"/>
    <w:rsid w:val="00CF3375"/>
    <w:rsid w:val="00CF42A8"/>
    <w:rsid w:val="00CF43D7"/>
    <w:rsid w:val="00CF5D1D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0487D"/>
    <w:rsid w:val="00D1013F"/>
    <w:rsid w:val="00D10179"/>
    <w:rsid w:val="00D118AD"/>
    <w:rsid w:val="00D12455"/>
    <w:rsid w:val="00D12BA5"/>
    <w:rsid w:val="00D1339A"/>
    <w:rsid w:val="00D1413A"/>
    <w:rsid w:val="00D145A2"/>
    <w:rsid w:val="00D1589A"/>
    <w:rsid w:val="00D16999"/>
    <w:rsid w:val="00D17218"/>
    <w:rsid w:val="00D176C1"/>
    <w:rsid w:val="00D17810"/>
    <w:rsid w:val="00D228F6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2E9E"/>
    <w:rsid w:val="00D33164"/>
    <w:rsid w:val="00D344B5"/>
    <w:rsid w:val="00D355BB"/>
    <w:rsid w:val="00D365B5"/>
    <w:rsid w:val="00D37DEC"/>
    <w:rsid w:val="00D41E6E"/>
    <w:rsid w:val="00D42109"/>
    <w:rsid w:val="00D42DFE"/>
    <w:rsid w:val="00D45ACC"/>
    <w:rsid w:val="00D47503"/>
    <w:rsid w:val="00D47B3E"/>
    <w:rsid w:val="00D533A9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6722D"/>
    <w:rsid w:val="00D707EC"/>
    <w:rsid w:val="00D73075"/>
    <w:rsid w:val="00D74C21"/>
    <w:rsid w:val="00D76730"/>
    <w:rsid w:val="00D76D04"/>
    <w:rsid w:val="00D77F90"/>
    <w:rsid w:val="00D80F8C"/>
    <w:rsid w:val="00D80FB6"/>
    <w:rsid w:val="00D8346C"/>
    <w:rsid w:val="00D84093"/>
    <w:rsid w:val="00D859A6"/>
    <w:rsid w:val="00D85DBF"/>
    <w:rsid w:val="00D86581"/>
    <w:rsid w:val="00D86666"/>
    <w:rsid w:val="00D91766"/>
    <w:rsid w:val="00D91D98"/>
    <w:rsid w:val="00D921CE"/>
    <w:rsid w:val="00D9297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C9D"/>
    <w:rsid w:val="00DC0F7E"/>
    <w:rsid w:val="00DC174F"/>
    <w:rsid w:val="00DC2DA4"/>
    <w:rsid w:val="00DC4839"/>
    <w:rsid w:val="00DC5C1B"/>
    <w:rsid w:val="00DC79C1"/>
    <w:rsid w:val="00DD05C6"/>
    <w:rsid w:val="00DD0BB2"/>
    <w:rsid w:val="00DD20B0"/>
    <w:rsid w:val="00DD2FC5"/>
    <w:rsid w:val="00DD4FA0"/>
    <w:rsid w:val="00DD55A2"/>
    <w:rsid w:val="00DD6225"/>
    <w:rsid w:val="00DD73FE"/>
    <w:rsid w:val="00DD7488"/>
    <w:rsid w:val="00DE085F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366"/>
    <w:rsid w:val="00DF4493"/>
    <w:rsid w:val="00DF7E28"/>
    <w:rsid w:val="00E00B3F"/>
    <w:rsid w:val="00E00E9B"/>
    <w:rsid w:val="00E0320F"/>
    <w:rsid w:val="00E032C4"/>
    <w:rsid w:val="00E0552F"/>
    <w:rsid w:val="00E0699B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2778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00F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3D8C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55BF"/>
    <w:rsid w:val="00E86214"/>
    <w:rsid w:val="00E903E6"/>
    <w:rsid w:val="00E91228"/>
    <w:rsid w:val="00E91F7E"/>
    <w:rsid w:val="00E9227D"/>
    <w:rsid w:val="00E92A0B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06D"/>
    <w:rsid w:val="00EA77BC"/>
    <w:rsid w:val="00EB006D"/>
    <w:rsid w:val="00EB039B"/>
    <w:rsid w:val="00EB1780"/>
    <w:rsid w:val="00EB3F72"/>
    <w:rsid w:val="00EB69CB"/>
    <w:rsid w:val="00EB6AFF"/>
    <w:rsid w:val="00EC0CEE"/>
    <w:rsid w:val="00EC2B21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2DC3"/>
    <w:rsid w:val="00EF3AE8"/>
    <w:rsid w:val="00EF3EEE"/>
    <w:rsid w:val="00EF4905"/>
    <w:rsid w:val="00EF58B1"/>
    <w:rsid w:val="00EF5EBC"/>
    <w:rsid w:val="00EF62F1"/>
    <w:rsid w:val="00EF6A1E"/>
    <w:rsid w:val="00F00527"/>
    <w:rsid w:val="00F047D3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567"/>
    <w:rsid w:val="00F4379D"/>
    <w:rsid w:val="00F43E43"/>
    <w:rsid w:val="00F440ED"/>
    <w:rsid w:val="00F44B08"/>
    <w:rsid w:val="00F45ECF"/>
    <w:rsid w:val="00F46C7E"/>
    <w:rsid w:val="00F46C85"/>
    <w:rsid w:val="00F519ED"/>
    <w:rsid w:val="00F51A9C"/>
    <w:rsid w:val="00F53B2C"/>
    <w:rsid w:val="00F55412"/>
    <w:rsid w:val="00F5558E"/>
    <w:rsid w:val="00F56477"/>
    <w:rsid w:val="00F56D10"/>
    <w:rsid w:val="00F61F81"/>
    <w:rsid w:val="00F627CB"/>
    <w:rsid w:val="00F63AA5"/>
    <w:rsid w:val="00F63AB8"/>
    <w:rsid w:val="00F712E9"/>
    <w:rsid w:val="00F714A2"/>
    <w:rsid w:val="00F718D7"/>
    <w:rsid w:val="00F74678"/>
    <w:rsid w:val="00F75311"/>
    <w:rsid w:val="00F75B7D"/>
    <w:rsid w:val="00F75CB0"/>
    <w:rsid w:val="00F7680A"/>
    <w:rsid w:val="00F776F0"/>
    <w:rsid w:val="00F80433"/>
    <w:rsid w:val="00F80FE7"/>
    <w:rsid w:val="00F81EA8"/>
    <w:rsid w:val="00F82380"/>
    <w:rsid w:val="00F83B9C"/>
    <w:rsid w:val="00F843BB"/>
    <w:rsid w:val="00F8528D"/>
    <w:rsid w:val="00F865E5"/>
    <w:rsid w:val="00F86612"/>
    <w:rsid w:val="00F91DAA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3416"/>
    <w:rsid w:val="00FB4A47"/>
    <w:rsid w:val="00FB5E0D"/>
    <w:rsid w:val="00FB656B"/>
    <w:rsid w:val="00FB67A8"/>
    <w:rsid w:val="00FC197B"/>
    <w:rsid w:val="00FC2E4C"/>
    <w:rsid w:val="00FC4004"/>
    <w:rsid w:val="00FC436D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0F7"/>
    <w:rsid w:val="00FF0D9D"/>
    <w:rsid w:val="00FF1369"/>
    <w:rsid w:val="00FF22E0"/>
    <w:rsid w:val="00FF2F9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62A07-BB65-4D74-A669-844FF145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75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375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51AE9-CCBA-48C1-8DC2-A7CDEFA4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1201</TotalTime>
  <Pages>1</Pages>
  <Words>4781</Words>
  <Characters>27257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Елена Геннадьевна</cp:lastModifiedBy>
  <cp:revision>177</cp:revision>
  <cp:lastPrinted>2025-01-28T11:53:00Z</cp:lastPrinted>
  <dcterms:created xsi:type="dcterms:W3CDTF">2023-02-02T11:13:00Z</dcterms:created>
  <dcterms:modified xsi:type="dcterms:W3CDTF">2025-01-28T11:54:00Z</dcterms:modified>
</cp:coreProperties>
</file>